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A72" w:rsidRDefault="009E7A72" w:rsidP="006742B3">
      <w:pPr>
        <w:spacing w:line="600" w:lineRule="exact"/>
        <w:jc w:val="center"/>
        <w:rPr>
          <w:rFonts w:eastAsia="標楷體" w:hAnsi="標楷體"/>
          <w:b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37" o:spid="_x0000_s1026" type="#_x0000_t75" alt="KKP logo-1拷貝" style="position:absolute;left:0;text-align:left;margin-left:51.75pt;margin-top:10.5pt;width:434.25pt;height:72.75pt;z-index:-251658240;visibility:visible" wrapcoords="-37 0 -37 21377 21600 21377 21600 0 -37 0">
            <v:imagedata r:id="rId6" o:title=""/>
            <w10:wrap type="tight"/>
          </v:shape>
        </w:pict>
      </w:r>
    </w:p>
    <w:p w:rsidR="009E7A72" w:rsidRDefault="009E7A72" w:rsidP="006742B3">
      <w:pPr>
        <w:spacing w:line="600" w:lineRule="exact"/>
        <w:jc w:val="center"/>
        <w:rPr>
          <w:rFonts w:eastAsia="標楷體" w:hAnsi="標楷體"/>
          <w:b/>
          <w:sz w:val="36"/>
          <w:szCs w:val="36"/>
        </w:rPr>
      </w:pPr>
    </w:p>
    <w:p w:rsidR="009E7A72" w:rsidRDefault="009E7A72" w:rsidP="006742B3">
      <w:pPr>
        <w:spacing w:line="600" w:lineRule="exact"/>
        <w:jc w:val="center"/>
        <w:rPr>
          <w:rFonts w:eastAsia="標楷體" w:hAnsi="標楷體"/>
          <w:b/>
          <w:sz w:val="36"/>
          <w:szCs w:val="36"/>
        </w:rPr>
      </w:pPr>
    </w:p>
    <w:p w:rsidR="009E7A72" w:rsidRPr="00185B12" w:rsidRDefault="009E7A72" w:rsidP="00185B12">
      <w:pPr>
        <w:spacing w:line="60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 w:rsidRPr="00A2277C">
        <w:rPr>
          <w:rFonts w:eastAsia="標楷體" w:hAnsi="標楷體" w:hint="eastAsia"/>
          <w:b/>
          <w:sz w:val="36"/>
          <w:szCs w:val="36"/>
        </w:rPr>
        <w:t>『</w:t>
      </w:r>
      <w:r w:rsidRPr="001A5C74">
        <w:rPr>
          <w:rFonts w:eastAsia="標楷體" w:hAnsi="標楷體" w:hint="eastAsia"/>
          <w:b/>
          <w:color w:val="808080"/>
          <w:sz w:val="36"/>
          <w:szCs w:val="36"/>
        </w:rPr>
        <w:t>（活動名稱）</w:t>
      </w:r>
      <w:r>
        <w:rPr>
          <w:rFonts w:eastAsia="標楷體" w:hAnsi="標楷體" w:hint="eastAsia"/>
          <w:b/>
          <w:color w:val="000000"/>
          <w:sz w:val="36"/>
          <w:szCs w:val="36"/>
        </w:rPr>
        <w:t>意見調查表</w:t>
      </w:r>
      <w:r w:rsidRPr="00A2277C">
        <w:rPr>
          <w:rFonts w:eastAsia="標楷體" w:hAnsi="標楷體" w:hint="eastAsia"/>
          <w:b/>
          <w:sz w:val="36"/>
          <w:szCs w:val="36"/>
        </w:rPr>
        <w:t>』</w:t>
      </w:r>
    </w:p>
    <w:p w:rsidR="009E7A72" w:rsidRDefault="009E7A72" w:rsidP="00FD5E4C">
      <w:pPr>
        <w:ind w:leftChars="-93" w:left="-223" w:firstLineChars="392" w:firstLine="941"/>
        <w:rPr>
          <w:rFonts w:eastAsia="標楷體" w:hAnsi="標楷體"/>
        </w:rPr>
      </w:pPr>
    </w:p>
    <w:p w:rsidR="009E7A72" w:rsidRPr="00FA2FEE" w:rsidRDefault="009E7A72" w:rsidP="00FD5E4C">
      <w:pPr>
        <w:ind w:leftChars="-93" w:left="-223" w:firstLineChars="392" w:firstLine="941"/>
        <w:rPr>
          <w:rFonts w:eastAsia="標楷體"/>
        </w:rPr>
      </w:pPr>
      <w:r w:rsidRPr="00FA2FEE">
        <w:rPr>
          <w:rFonts w:eastAsia="標楷體" w:hAnsi="標楷體" w:hint="eastAsia"/>
        </w:rPr>
        <w:t>親愛的與會人員您好：</w:t>
      </w:r>
    </w:p>
    <w:p w:rsidR="009E7A72" w:rsidRDefault="009E7A72" w:rsidP="00561FC3">
      <w:pPr>
        <w:tabs>
          <w:tab w:val="left" w:pos="720"/>
        </w:tabs>
        <w:spacing w:line="240" w:lineRule="atLeast"/>
        <w:ind w:leftChars="300" w:left="720" w:rightChars="299" w:right="718" w:firstLineChars="224" w:firstLine="538"/>
        <w:jc w:val="both"/>
        <w:rPr>
          <w:rFonts w:eastAsia="標楷體" w:hAnsi="標楷體"/>
        </w:rPr>
      </w:pPr>
      <w:r w:rsidRPr="00FA2FEE">
        <w:rPr>
          <w:rFonts w:eastAsia="標楷體" w:hAnsi="標楷體" w:hint="eastAsia"/>
        </w:rPr>
        <w:t>感謝您參與此次活動</w:t>
      </w:r>
      <w:r>
        <w:rPr>
          <w:rFonts w:eastAsia="標楷體" w:hAnsi="標楷體" w:hint="eastAsia"/>
        </w:rPr>
        <w:t>！為讓每次活動能持續進步，因此請您協助填寫此份問卷，作為我們</w:t>
      </w:r>
      <w:r w:rsidRPr="00FA2FEE">
        <w:rPr>
          <w:rFonts w:eastAsia="標楷體" w:hAnsi="標楷體" w:hint="eastAsia"/>
        </w:rPr>
        <w:t>未來舉辦相關活動</w:t>
      </w:r>
      <w:r>
        <w:rPr>
          <w:rFonts w:eastAsia="標楷體" w:hAnsi="標楷體" w:hint="eastAsia"/>
        </w:rPr>
        <w:t>的參考及</w:t>
      </w:r>
      <w:r w:rsidRPr="00FA2FEE">
        <w:rPr>
          <w:rFonts w:eastAsia="標楷體" w:hAnsi="標楷體" w:hint="eastAsia"/>
        </w:rPr>
        <w:t>改進</w:t>
      </w:r>
      <w:r>
        <w:rPr>
          <w:rFonts w:eastAsia="標楷體" w:hAnsi="標楷體" w:hint="eastAsia"/>
        </w:rPr>
        <w:t>方向。您寶貴的意見，是支持我們繼續努力的最大動力。</w:t>
      </w:r>
    </w:p>
    <w:p w:rsidR="009E7A72" w:rsidRPr="006742B3" w:rsidRDefault="009E7A72" w:rsidP="006742B3">
      <w:pPr>
        <w:tabs>
          <w:tab w:val="left" w:pos="720"/>
        </w:tabs>
        <w:spacing w:line="240" w:lineRule="atLeast"/>
        <w:ind w:leftChars="300" w:left="720" w:rightChars="299" w:right="718" w:firstLineChars="224" w:firstLine="538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敬祝　平安順心！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487"/>
        <w:gridCol w:w="869"/>
        <w:gridCol w:w="868"/>
        <w:gridCol w:w="868"/>
        <w:gridCol w:w="868"/>
        <w:gridCol w:w="868"/>
      </w:tblGrid>
      <w:tr w:rsidR="009E7A72" w:rsidRPr="00FA2FEE" w:rsidTr="006742B3">
        <w:trPr>
          <w:cantSplit/>
          <w:trHeight w:val="37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:rsidR="009E7A72" w:rsidRPr="00FA2FEE" w:rsidRDefault="009E7A72" w:rsidP="001D3B08">
            <w:pPr>
              <w:spacing w:line="300" w:lineRule="exact"/>
              <w:ind w:left="360" w:hangingChars="150" w:hanging="360"/>
              <w:jc w:val="both"/>
              <w:rPr>
                <w:rFonts w:eastAsia="標楷體"/>
                <w:bCs/>
              </w:rPr>
            </w:pPr>
            <w:r>
              <w:rPr>
                <w:rFonts w:eastAsia="標楷體" w:hAnsi="標楷體" w:hint="eastAsia"/>
                <w:bCs/>
              </w:rPr>
              <w:t>分項計畫</w:t>
            </w:r>
            <w:r w:rsidRPr="00FA2FEE">
              <w:rPr>
                <w:rFonts w:eastAsia="標楷體" w:hAnsi="標楷體" w:hint="eastAsia"/>
                <w:bCs/>
              </w:rPr>
              <w:t>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2001"/>
              </w:smartTagPr>
              <w:r w:rsidRPr="006508AE">
                <w:rPr>
                  <w:color w:val="000000"/>
                  <w:kern w:val="0"/>
                </w:rPr>
                <w:t>1-5-11</w:t>
              </w:r>
            </w:smartTag>
            <w:r w:rsidRPr="006508AE">
              <w:rPr>
                <w:rFonts w:ascii="標楷體" w:eastAsia="標楷體" w:hAnsi="標楷體" w:hint="eastAsia"/>
                <w:color w:val="000000"/>
                <w:kern w:val="0"/>
              </w:rPr>
              <w:t>提升學生核心能力，推動社會參與式學習</w:t>
            </w:r>
          </w:p>
        </w:tc>
      </w:tr>
      <w:tr w:rsidR="009E7A72" w:rsidRPr="00FA2FEE" w:rsidTr="006742B3">
        <w:trPr>
          <w:cantSplit/>
          <w:trHeight w:val="375"/>
          <w:jc w:val="center"/>
        </w:trPr>
        <w:tc>
          <w:tcPr>
            <w:tcW w:w="5000" w:type="pct"/>
            <w:gridSpan w:val="6"/>
            <w:vAlign w:val="center"/>
          </w:tcPr>
          <w:p w:rsidR="009E7A72" w:rsidRPr="00FA2FEE" w:rsidRDefault="009E7A72" w:rsidP="001A5C74">
            <w:pPr>
              <w:tabs>
                <w:tab w:val="left" w:pos="168"/>
              </w:tabs>
              <w:spacing w:line="240" w:lineRule="atLeast"/>
              <w:jc w:val="both"/>
              <w:rPr>
                <w:rFonts w:eastAsia="標楷體" w:hAnsi="標楷體"/>
                <w:bCs/>
              </w:rPr>
            </w:pPr>
            <w:r w:rsidRPr="00B52FCD">
              <w:rPr>
                <w:rFonts w:ascii="Calibri" w:eastAsia="標楷體" w:hAnsi="標楷體" w:hint="eastAsia"/>
              </w:rPr>
              <w:t>活動名稱：</w:t>
            </w:r>
          </w:p>
        </w:tc>
      </w:tr>
      <w:tr w:rsidR="009E7A72" w:rsidRPr="00FA2FEE" w:rsidTr="006742B3">
        <w:trPr>
          <w:cantSplit/>
          <w:trHeight w:val="375"/>
          <w:jc w:val="center"/>
        </w:trPr>
        <w:tc>
          <w:tcPr>
            <w:tcW w:w="5000" w:type="pct"/>
            <w:gridSpan w:val="6"/>
            <w:vAlign w:val="center"/>
          </w:tcPr>
          <w:p w:rsidR="009E7A72" w:rsidRPr="00FA2FEE" w:rsidRDefault="009E7A72" w:rsidP="001A5C74">
            <w:pPr>
              <w:spacing w:line="300" w:lineRule="exact"/>
              <w:ind w:left="360" w:hangingChars="150" w:hanging="360"/>
              <w:jc w:val="both"/>
              <w:rPr>
                <w:rFonts w:eastAsia="標楷體" w:hAnsi="標楷體"/>
                <w:bCs/>
              </w:rPr>
            </w:pPr>
            <w:r w:rsidRPr="00B52FCD">
              <w:rPr>
                <w:rFonts w:ascii="Calibri" w:eastAsia="標楷體" w:hAnsi="標楷體" w:hint="eastAsia"/>
              </w:rPr>
              <w:t>活動日期：</w:t>
            </w:r>
          </w:p>
        </w:tc>
      </w:tr>
      <w:tr w:rsidR="009E7A72" w:rsidRPr="00FA2FEE" w:rsidTr="0022021B">
        <w:trPr>
          <w:cantSplit/>
          <w:trHeight w:val="375"/>
          <w:jc w:val="center"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vAlign w:val="center"/>
          </w:tcPr>
          <w:p w:rsidR="009E7A72" w:rsidRPr="00FA2FEE" w:rsidRDefault="009E7A72" w:rsidP="001A5C74">
            <w:pPr>
              <w:spacing w:line="300" w:lineRule="exact"/>
              <w:ind w:left="360" w:hangingChars="150" w:hanging="360"/>
              <w:jc w:val="both"/>
              <w:rPr>
                <w:rFonts w:eastAsia="標楷體" w:hAnsi="標楷體"/>
                <w:bCs/>
              </w:rPr>
            </w:pPr>
            <w:r w:rsidRPr="00B52FCD">
              <w:rPr>
                <w:rFonts w:ascii="Calibri" w:eastAsia="標楷體" w:hAnsi="標楷體" w:hint="eastAsia"/>
              </w:rPr>
              <w:t>活動地</w:t>
            </w:r>
            <w:r w:rsidRPr="00B52FCD">
              <w:rPr>
                <w:rFonts w:ascii="標楷體" w:eastAsia="標楷體" w:hAnsi="標楷體" w:hint="eastAsia"/>
              </w:rPr>
              <w:t>點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9E7A72" w:rsidRPr="00FA2FEE" w:rsidTr="0022021B">
        <w:trPr>
          <w:cantSplit/>
          <w:trHeight w:val="552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FFFFFF"/>
            </w:tcBorders>
            <w:vAlign w:val="center"/>
          </w:tcPr>
          <w:p w:rsidR="009E7A72" w:rsidRPr="00FA2FEE" w:rsidRDefault="009E7A72" w:rsidP="001D3B08">
            <w:pPr>
              <w:spacing w:line="300" w:lineRule="exact"/>
              <w:ind w:left="360" w:hangingChars="150" w:hanging="360"/>
              <w:jc w:val="both"/>
              <w:rPr>
                <w:rFonts w:eastAsia="標楷體"/>
                <w:bCs/>
              </w:rPr>
            </w:pPr>
            <w:r>
              <w:rPr>
                <w:rFonts w:eastAsia="標楷體" w:hAnsi="標楷體" w:hint="eastAsia"/>
                <w:bCs/>
              </w:rPr>
              <w:t>服務單位：</w:t>
            </w:r>
            <w:r w:rsidRPr="0022021B">
              <w:rPr>
                <w:rFonts w:eastAsia="標楷體" w:hAnsi="標楷體" w:hint="eastAsia"/>
                <w:bCs/>
                <w:sz w:val="22"/>
                <w:szCs w:val="22"/>
              </w:rPr>
              <w:t>□</w:t>
            </w:r>
            <w:r>
              <w:rPr>
                <w:rFonts w:eastAsia="標楷體" w:hAnsi="標楷體" w:hint="eastAsia"/>
                <w:bCs/>
              </w:rPr>
              <w:t>高雄大學</w:t>
            </w:r>
            <w:r>
              <w:rPr>
                <w:rFonts w:eastAsia="標楷體" w:hAnsi="標楷體"/>
                <w:bCs/>
              </w:rPr>
              <w:t xml:space="preserve">   </w:t>
            </w:r>
            <w:r w:rsidRPr="0022021B">
              <w:rPr>
                <w:rFonts w:eastAsia="標楷體" w:hAnsi="標楷體" w:hint="eastAsia"/>
                <w:bCs/>
                <w:sz w:val="22"/>
                <w:szCs w:val="22"/>
              </w:rPr>
              <w:t>□</w:t>
            </w:r>
            <w:r>
              <w:rPr>
                <w:rFonts w:eastAsia="標楷體" w:hAnsi="標楷體"/>
                <w:bCs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sz w:val="22"/>
                <w:szCs w:val="22"/>
              </w:rPr>
              <w:t>其他學校</w:t>
            </w:r>
            <w:r>
              <w:rPr>
                <w:rFonts w:eastAsia="標楷體" w:hAnsi="標楷體"/>
                <w:bCs/>
                <w:sz w:val="22"/>
                <w:szCs w:val="22"/>
              </w:rPr>
              <w:t>/</w:t>
            </w:r>
            <w:r>
              <w:rPr>
                <w:rFonts w:eastAsia="標楷體" w:hAnsi="標楷體" w:hint="eastAsia"/>
                <w:bCs/>
                <w:sz w:val="22"/>
                <w:szCs w:val="22"/>
              </w:rPr>
              <w:t>單位：</w:t>
            </w:r>
            <w:r>
              <w:rPr>
                <w:rFonts w:eastAsia="標楷體" w:hAnsi="標楷體"/>
                <w:bCs/>
                <w:sz w:val="22"/>
                <w:szCs w:val="22"/>
              </w:rPr>
              <w:t>_________________________</w:t>
            </w:r>
          </w:p>
        </w:tc>
      </w:tr>
      <w:tr w:rsidR="009E7A72" w:rsidRPr="00FA2FEE" w:rsidTr="0022021B">
        <w:trPr>
          <w:cantSplit/>
          <w:trHeight w:val="533"/>
          <w:jc w:val="center"/>
        </w:trPr>
        <w:tc>
          <w:tcPr>
            <w:tcW w:w="5000" w:type="pct"/>
            <w:gridSpan w:val="6"/>
            <w:tcBorders>
              <w:top w:val="single" w:sz="4" w:space="0" w:color="FFFFFF"/>
            </w:tcBorders>
            <w:vAlign w:val="center"/>
          </w:tcPr>
          <w:p w:rsidR="009E7A72" w:rsidRPr="00FA2FEE" w:rsidRDefault="009E7A72" w:rsidP="001D3B08">
            <w:pPr>
              <w:spacing w:line="300" w:lineRule="exact"/>
              <w:jc w:val="both"/>
              <w:rPr>
                <w:rFonts w:eastAsia="標楷體"/>
                <w:bCs/>
                <w:u w:val="single"/>
              </w:rPr>
            </w:pPr>
            <w:r w:rsidRPr="00FA2FEE">
              <w:rPr>
                <w:rFonts w:eastAsia="標楷體" w:hAnsi="標楷體" w:hint="eastAsia"/>
                <w:bCs/>
              </w:rPr>
              <w:t>職稱</w:t>
            </w:r>
            <w:r>
              <w:rPr>
                <w:rFonts w:eastAsia="標楷體" w:hAnsi="標楷體" w:hint="eastAsia"/>
                <w:bCs/>
              </w:rPr>
              <w:t>（學生請填年級）</w:t>
            </w:r>
            <w:r w:rsidRPr="00FA2FEE">
              <w:rPr>
                <w:rFonts w:eastAsia="標楷體" w:hAnsi="標楷體" w:hint="eastAsia"/>
                <w:bCs/>
              </w:rPr>
              <w:t>：</w:t>
            </w:r>
            <w:r w:rsidRPr="00FA2FEE">
              <w:rPr>
                <w:rFonts w:eastAsia="標楷體"/>
                <w:bCs/>
                <w:u w:val="single"/>
              </w:rPr>
              <w:t xml:space="preserve">                                         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9"/>
          <w:jc w:val="center"/>
        </w:trPr>
        <w:tc>
          <w:tcPr>
            <w:tcW w:w="2995" w:type="pct"/>
            <w:vAlign w:val="center"/>
          </w:tcPr>
          <w:p w:rsidR="009E7A72" w:rsidRPr="00FA2FEE" w:rsidRDefault="009E7A72" w:rsidP="001D3B08">
            <w:pPr>
              <w:jc w:val="center"/>
              <w:rPr>
                <w:rFonts w:eastAsia="標楷體"/>
                <w:szCs w:val="26"/>
              </w:rPr>
            </w:pPr>
            <w:r w:rsidRPr="00FA2FEE">
              <w:rPr>
                <w:rFonts w:eastAsia="標楷體" w:hAnsi="標楷體" w:hint="eastAsia"/>
                <w:szCs w:val="26"/>
              </w:rPr>
              <w:t>項　　　　　目</w:t>
            </w:r>
          </w:p>
        </w:tc>
        <w:tc>
          <w:tcPr>
            <w:tcW w:w="401" w:type="pct"/>
            <w:vAlign w:val="center"/>
          </w:tcPr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2"/>
                <w:szCs w:val="26"/>
              </w:rPr>
              <w:t>非常</w:t>
            </w:r>
          </w:p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2"/>
                <w:szCs w:val="26"/>
              </w:rPr>
              <w:t>滿意</w:t>
            </w:r>
          </w:p>
        </w:tc>
        <w:tc>
          <w:tcPr>
            <w:tcW w:w="401" w:type="pct"/>
            <w:vAlign w:val="center"/>
          </w:tcPr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2"/>
                <w:szCs w:val="26"/>
              </w:rPr>
              <w:t>滿意</w:t>
            </w:r>
          </w:p>
        </w:tc>
        <w:tc>
          <w:tcPr>
            <w:tcW w:w="401" w:type="pct"/>
            <w:vAlign w:val="center"/>
          </w:tcPr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2"/>
                <w:szCs w:val="26"/>
              </w:rPr>
              <w:t>尚可</w:t>
            </w:r>
          </w:p>
        </w:tc>
        <w:tc>
          <w:tcPr>
            <w:tcW w:w="401" w:type="pct"/>
            <w:vAlign w:val="center"/>
          </w:tcPr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2"/>
                <w:szCs w:val="26"/>
              </w:rPr>
              <w:t>不滿意</w:t>
            </w:r>
          </w:p>
        </w:tc>
        <w:tc>
          <w:tcPr>
            <w:tcW w:w="401" w:type="pct"/>
            <w:vAlign w:val="center"/>
          </w:tcPr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A2FEE">
              <w:rPr>
                <w:rFonts w:eastAsia="標楷體" w:hAnsi="標楷體" w:hint="eastAsia"/>
                <w:sz w:val="20"/>
                <w:szCs w:val="20"/>
              </w:rPr>
              <w:t>非常</w:t>
            </w:r>
          </w:p>
          <w:p w:rsidR="009E7A72" w:rsidRPr="00FA2FEE" w:rsidRDefault="009E7A72" w:rsidP="001D3B08">
            <w:pPr>
              <w:spacing w:line="260" w:lineRule="exact"/>
              <w:jc w:val="center"/>
              <w:rPr>
                <w:rFonts w:eastAsia="標楷體"/>
                <w:sz w:val="22"/>
                <w:szCs w:val="26"/>
              </w:rPr>
            </w:pPr>
            <w:r w:rsidRPr="00FA2FEE">
              <w:rPr>
                <w:rFonts w:eastAsia="標楷體" w:hAnsi="標楷體" w:hint="eastAsia"/>
                <w:sz w:val="20"/>
                <w:szCs w:val="20"/>
              </w:rPr>
              <w:t>不滿意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2995" w:type="pct"/>
            <w:vAlign w:val="center"/>
          </w:tcPr>
          <w:p w:rsidR="009E7A72" w:rsidRPr="00FA2FEE" w:rsidRDefault="009E7A72" w:rsidP="001D3B08">
            <w:pPr>
              <w:jc w:val="both"/>
              <w:rPr>
                <w:rFonts w:eastAsia="標楷體"/>
              </w:rPr>
            </w:pPr>
            <w:r w:rsidRPr="00FA2FEE"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>請問您對</w:t>
            </w:r>
            <w:r>
              <w:rPr>
                <w:rFonts w:eastAsia="標楷體" w:hAnsi="標楷體" w:hint="eastAsia"/>
                <w:szCs w:val="26"/>
              </w:rPr>
              <w:t>於活動內容是否滿意？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2995" w:type="pct"/>
            <w:vAlign w:val="center"/>
          </w:tcPr>
          <w:p w:rsidR="009E7A72" w:rsidRPr="00FA2FEE" w:rsidRDefault="009E7A72" w:rsidP="001D3B08">
            <w:pPr>
              <w:jc w:val="both"/>
              <w:rPr>
                <w:rFonts w:eastAsia="標楷體"/>
              </w:rPr>
            </w:pPr>
            <w:r w:rsidRPr="00FA2FEE"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>請問您對於活動進行</w:t>
            </w:r>
            <w:r>
              <w:rPr>
                <w:rFonts w:eastAsia="標楷體" w:hAnsi="標楷體" w:hint="eastAsia"/>
              </w:rPr>
              <w:t>方式是否滿意？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2995" w:type="pct"/>
            <w:vAlign w:val="center"/>
          </w:tcPr>
          <w:p w:rsidR="009E7A72" w:rsidRPr="00FA2FEE" w:rsidRDefault="009E7A72" w:rsidP="001D3B08">
            <w:pPr>
              <w:jc w:val="both"/>
              <w:rPr>
                <w:rFonts w:eastAsia="標楷體"/>
              </w:rPr>
            </w:pPr>
            <w:r w:rsidRPr="00FA2FEE">
              <w:rPr>
                <w:rFonts w:eastAsia="標楷體"/>
              </w:rPr>
              <w:t>3.</w:t>
            </w:r>
            <w:r>
              <w:rPr>
                <w:rFonts w:eastAsia="標楷體" w:hint="eastAsia"/>
              </w:rPr>
              <w:t>請問</w:t>
            </w:r>
            <w:r>
              <w:rPr>
                <w:rFonts w:eastAsia="標楷體" w:hAnsi="標楷體" w:hint="eastAsia"/>
              </w:rPr>
              <w:t>您對於主辦單位的服務是否滿意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2995" w:type="pct"/>
            <w:vAlign w:val="center"/>
          </w:tcPr>
          <w:p w:rsidR="009E7A72" w:rsidRPr="00FA2FEE" w:rsidRDefault="009E7A72" w:rsidP="0099523C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 w:rsidRPr="00FA2FEE"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>請問</w:t>
            </w:r>
            <w:r>
              <w:rPr>
                <w:rFonts w:eastAsia="標楷體" w:hAnsi="標楷體" w:hint="eastAsia"/>
              </w:rPr>
              <w:t>您對於從活動得到的收穫是否滿意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9952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9952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9952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9952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9952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</w:tr>
      <w:tr w:rsidR="009E7A72" w:rsidRPr="00FA2FEE" w:rsidTr="00BD0F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2995" w:type="pct"/>
            <w:vAlign w:val="center"/>
          </w:tcPr>
          <w:p w:rsidR="009E7A72" w:rsidRPr="00FB677C" w:rsidRDefault="009E7A72" w:rsidP="001D3B08">
            <w:pPr>
              <w:jc w:val="both"/>
              <w:rPr>
                <w:rFonts w:eastAsia="標楷體" w:hAnsi="標楷體"/>
              </w:rPr>
            </w:pPr>
            <w:r>
              <w:rPr>
                <w:rFonts w:eastAsia="標楷體"/>
              </w:rPr>
              <w:t>5</w:t>
            </w:r>
            <w:r w:rsidRPr="00FA2FEE">
              <w:rPr>
                <w:rFonts w:eastAsia="標楷體"/>
              </w:rPr>
              <w:t>.</w:t>
            </w:r>
            <w:r>
              <w:rPr>
                <w:rFonts w:eastAsia="標楷體" w:hAnsi="標楷體" w:hint="eastAsia"/>
              </w:rPr>
              <w:t>整體而言，請問您對於此次活動是否滿意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  <w:tc>
          <w:tcPr>
            <w:tcW w:w="401" w:type="pct"/>
            <w:vAlign w:val="center"/>
          </w:tcPr>
          <w:p w:rsidR="009E7A72" w:rsidRPr="001A5C74" w:rsidRDefault="009E7A72" w:rsidP="001D3B0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A5C7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</w:p>
        </w:tc>
      </w:tr>
      <w:tr w:rsidR="009E7A72" w:rsidRPr="00FA2FEE" w:rsidTr="0060621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331"/>
          <w:jc w:val="center"/>
        </w:trPr>
        <w:tc>
          <w:tcPr>
            <w:tcW w:w="5000" w:type="pct"/>
            <w:gridSpan w:val="6"/>
          </w:tcPr>
          <w:p w:rsidR="009E7A72" w:rsidRPr="0099523C" w:rsidRDefault="009E7A72" w:rsidP="00DB2A50">
            <w:pPr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6</w:t>
            </w:r>
            <w:r w:rsidRPr="0099523C">
              <w:rPr>
                <w:rFonts w:eastAsia="標楷體" w:hAnsi="標楷體"/>
              </w:rPr>
              <w:t>.</w:t>
            </w:r>
            <w:r w:rsidRPr="0099523C">
              <w:rPr>
                <w:rFonts w:eastAsia="標楷體" w:hAnsi="標楷體" w:hint="eastAsia"/>
              </w:rPr>
              <w:t>其他意見：</w:t>
            </w:r>
            <w:r w:rsidRPr="0099523C">
              <w:rPr>
                <w:rFonts w:eastAsia="標楷體"/>
              </w:rPr>
              <w:t>(</w:t>
            </w:r>
            <w:r w:rsidRPr="0099523C">
              <w:rPr>
                <w:rFonts w:eastAsia="標楷體" w:hAnsi="標楷體" w:hint="eastAsia"/>
              </w:rPr>
              <w:t>若您有上述問題未提及之意見及建議，請予以簡述</w:t>
            </w:r>
            <w:r w:rsidRPr="0099523C">
              <w:rPr>
                <w:rFonts w:eastAsia="標楷體"/>
              </w:rPr>
              <w:t>)</w:t>
            </w:r>
          </w:p>
          <w:p w:rsidR="009E7A72" w:rsidRPr="0060621A" w:rsidRDefault="009E7A72" w:rsidP="00147ACE">
            <w:pPr>
              <w:spacing w:beforeLines="50" w:afterLines="50"/>
              <w:jc w:val="both"/>
              <w:rPr>
                <w:rFonts w:eastAsia="標楷體"/>
                <w:u w:val="single"/>
              </w:rPr>
            </w:pPr>
          </w:p>
        </w:tc>
      </w:tr>
      <w:tr w:rsidR="009E7A72" w:rsidRPr="00FA2FEE" w:rsidTr="0060621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15"/>
          <w:jc w:val="center"/>
        </w:trPr>
        <w:tc>
          <w:tcPr>
            <w:tcW w:w="5000" w:type="pct"/>
            <w:gridSpan w:val="6"/>
          </w:tcPr>
          <w:p w:rsidR="009E7A72" w:rsidRDefault="009E7A72" w:rsidP="0060621A">
            <w:pPr>
              <w:rPr>
                <w:rFonts w:eastAsia="標楷體"/>
              </w:rPr>
            </w:pPr>
            <w:r>
              <w:rPr>
                <w:rFonts w:eastAsia="標楷體"/>
              </w:rPr>
              <w:t>7.</w:t>
            </w:r>
            <w:r w:rsidRPr="00FB677C">
              <w:rPr>
                <w:rFonts w:eastAsia="標楷體" w:hint="eastAsia"/>
              </w:rPr>
              <w:t>您是如何獲得此次活動的資訊？</w:t>
            </w:r>
            <w:r>
              <w:rPr>
                <w:rFonts w:eastAsia="標楷體"/>
              </w:rPr>
              <w:t xml:space="preserve"> 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 w:rsidRPr="00FB677C">
              <w:rPr>
                <w:rFonts w:eastAsia="標楷體" w:hint="eastAsia"/>
              </w:rPr>
              <w:t>學校網頁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>
              <w:rPr>
                <w:rFonts w:eastAsia="標楷體" w:hint="eastAsia"/>
              </w:rPr>
              <w:t>區域資源</w:t>
            </w:r>
            <w:r w:rsidRPr="00FB677C">
              <w:rPr>
                <w:rFonts w:eastAsia="標楷體" w:hint="eastAsia"/>
              </w:rPr>
              <w:t>中心</w:t>
            </w:r>
            <w:r>
              <w:rPr>
                <w:rFonts w:eastAsia="標楷體" w:hint="eastAsia"/>
              </w:rPr>
              <w:t>網頁</w:t>
            </w:r>
            <w:r>
              <w:rPr>
                <w:rFonts w:eastAsia="標楷體"/>
              </w:rPr>
              <w:t xml:space="preserve"> 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>
              <w:rPr>
                <w:rFonts w:eastAsia="標楷體"/>
              </w:rPr>
              <w:t xml:space="preserve">BBS 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>
              <w:rPr>
                <w:rFonts w:eastAsia="標楷體" w:hint="eastAsia"/>
              </w:rPr>
              <w:t>海報</w:t>
            </w:r>
            <w:r>
              <w:rPr>
                <w:rFonts w:eastAsia="標楷體"/>
              </w:rPr>
              <w:t xml:space="preserve"> 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 w:rsidRPr="00FB677C">
              <w:rPr>
                <w:rFonts w:eastAsia="標楷體" w:hint="eastAsia"/>
              </w:rPr>
              <w:t>傳單</w:t>
            </w:r>
          </w:p>
          <w:p w:rsidR="009E7A72" w:rsidRPr="00DB2A50" w:rsidRDefault="009E7A72" w:rsidP="0060621A">
            <w:pPr>
              <w:jc w:val="both"/>
              <w:rPr>
                <w:rFonts w:eastAsia="標楷體"/>
                <w:sz w:val="26"/>
                <w:szCs w:val="26"/>
              </w:rPr>
            </w:pPr>
            <w:r w:rsidRPr="00B8535C">
              <w:rPr>
                <w:rFonts w:eastAsia="標楷體"/>
                <w:sz w:val="36"/>
                <w:szCs w:val="36"/>
              </w:rPr>
              <w:t>□</w:t>
            </w:r>
            <w:r>
              <w:rPr>
                <w:rFonts w:eastAsia="標楷體" w:hint="eastAsia"/>
              </w:rPr>
              <w:t>他人介紹</w:t>
            </w:r>
            <w:r w:rsidRPr="00B8535C">
              <w:rPr>
                <w:rFonts w:eastAsia="標楷體"/>
                <w:sz w:val="36"/>
                <w:szCs w:val="36"/>
              </w:rPr>
              <w:t>□</w:t>
            </w:r>
            <w:r>
              <w:rPr>
                <w:rFonts w:eastAsia="標楷體" w:hint="eastAsia"/>
              </w:rPr>
              <w:t>其他（請說明）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</w:tc>
      </w:tr>
      <w:tr w:rsidR="009E7A72" w:rsidRPr="00FA2FEE" w:rsidTr="0060621A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052"/>
          <w:jc w:val="center"/>
        </w:trPr>
        <w:tc>
          <w:tcPr>
            <w:tcW w:w="5000" w:type="pct"/>
            <w:gridSpan w:val="6"/>
          </w:tcPr>
          <w:p w:rsidR="009E7A72" w:rsidRDefault="009E7A72" w:rsidP="001D3B0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  <w:r w:rsidRPr="00FA2FEE">
              <w:rPr>
                <w:rFonts w:eastAsia="標楷體"/>
              </w:rPr>
              <w:t>.</w:t>
            </w:r>
            <w:r w:rsidRPr="00FA2FEE">
              <w:rPr>
                <w:rFonts w:eastAsia="標楷體" w:hAnsi="標楷體" w:hint="eastAsia"/>
              </w:rPr>
              <w:t>您希望</w:t>
            </w:r>
            <w:r>
              <w:rPr>
                <w:rFonts w:eastAsia="標楷體" w:hAnsi="標楷體" w:hint="eastAsia"/>
              </w:rPr>
              <w:t>未來可多</w:t>
            </w:r>
            <w:r w:rsidRPr="00FA2FEE">
              <w:rPr>
                <w:rFonts w:eastAsia="標楷體" w:hAnsi="標楷體" w:hint="eastAsia"/>
              </w:rPr>
              <w:t>提供哪些</w:t>
            </w:r>
            <w:r>
              <w:rPr>
                <w:rFonts w:eastAsia="標楷體" w:hAnsi="標楷體" w:hint="eastAsia"/>
              </w:rPr>
              <w:t>類型的活動</w:t>
            </w:r>
            <w:r w:rsidRPr="00FA2FEE">
              <w:rPr>
                <w:rFonts w:eastAsia="標楷體"/>
              </w:rPr>
              <w:t>?</w:t>
            </w:r>
          </w:p>
        </w:tc>
      </w:tr>
    </w:tbl>
    <w:p w:rsidR="009E7A72" w:rsidRPr="00F20D53" w:rsidRDefault="009E7A72" w:rsidP="00F20D53">
      <w:pPr>
        <w:jc w:val="center"/>
        <w:rPr>
          <w:rFonts w:eastAsia="標楷體" w:hAnsi="標楷體"/>
          <w:b/>
        </w:rPr>
      </w:pPr>
      <w:r w:rsidRPr="00261B9C">
        <w:rPr>
          <w:rFonts w:eastAsia="標楷體" w:hAnsi="標楷體" w:hint="eastAsia"/>
          <w:b/>
        </w:rPr>
        <w:t>請您於活動結束後，將此份問卷調查表交回給工作人員，</w:t>
      </w:r>
      <w:r>
        <w:rPr>
          <w:rFonts w:eastAsia="標楷體" w:hAnsi="標楷體" w:hint="eastAsia"/>
          <w:b/>
        </w:rPr>
        <w:t>再次</w:t>
      </w:r>
      <w:r w:rsidRPr="00261B9C">
        <w:rPr>
          <w:rFonts w:eastAsia="標楷體" w:hAnsi="標楷體" w:hint="eastAsia"/>
          <w:b/>
        </w:rPr>
        <w:t>感謝您的</w:t>
      </w:r>
      <w:r>
        <w:rPr>
          <w:rFonts w:eastAsia="標楷體" w:hAnsi="標楷體" w:hint="eastAsia"/>
          <w:b/>
        </w:rPr>
        <w:t>協助</w:t>
      </w:r>
      <w:r>
        <w:rPr>
          <w:rFonts w:eastAsia="標楷體"/>
          <w:b/>
        </w:rPr>
        <w:sym w:font="Wingdings" w:char="F04A"/>
      </w:r>
      <w:r>
        <w:rPr>
          <w:rFonts w:eastAsia="標楷體" w:hAnsi="標楷體" w:hint="eastAsia"/>
          <w:b/>
        </w:rPr>
        <w:t>！</w:t>
      </w:r>
    </w:p>
    <w:sectPr w:rsidR="009E7A72" w:rsidRPr="00F20D53" w:rsidSect="006742B3">
      <w:pgSz w:w="11906" w:h="16838"/>
      <w:pgMar w:top="284" w:right="567" w:bottom="284" w:left="567" w:header="113" w:footer="17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A72" w:rsidRDefault="009E7A72">
      <w:r>
        <w:separator/>
      </w:r>
    </w:p>
  </w:endnote>
  <w:endnote w:type="continuationSeparator" w:id="0">
    <w:p w:rsidR="009E7A72" w:rsidRDefault="009E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A72" w:rsidRDefault="009E7A72">
      <w:r>
        <w:separator/>
      </w:r>
    </w:p>
  </w:footnote>
  <w:footnote w:type="continuationSeparator" w:id="0">
    <w:p w:rsidR="009E7A72" w:rsidRDefault="009E7A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228"/>
    <w:rsid w:val="00025475"/>
    <w:rsid w:val="00037181"/>
    <w:rsid w:val="000B12ED"/>
    <w:rsid w:val="000D0C55"/>
    <w:rsid w:val="000D6734"/>
    <w:rsid w:val="000E2EFF"/>
    <w:rsid w:val="000E3609"/>
    <w:rsid w:val="001400E2"/>
    <w:rsid w:val="00147ACE"/>
    <w:rsid w:val="00153181"/>
    <w:rsid w:val="00185B12"/>
    <w:rsid w:val="00195149"/>
    <w:rsid w:val="001A5C74"/>
    <w:rsid w:val="001D3B08"/>
    <w:rsid w:val="001F4C40"/>
    <w:rsid w:val="00204764"/>
    <w:rsid w:val="0022021B"/>
    <w:rsid w:val="002318B8"/>
    <w:rsid w:val="002441A8"/>
    <w:rsid w:val="002510A3"/>
    <w:rsid w:val="00261B9C"/>
    <w:rsid w:val="00265403"/>
    <w:rsid w:val="00280C2A"/>
    <w:rsid w:val="0028215C"/>
    <w:rsid w:val="002A6F2A"/>
    <w:rsid w:val="002E32DB"/>
    <w:rsid w:val="00337B1C"/>
    <w:rsid w:val="003A4261"/>
    <w:rsid w:val="004069AA"/>
    <w:rsid w:val="004172D8"/>
    <w:rsid w:val="004372D0"/>
    <w:rsid w:val="004B3D4C"/>
    <w:rsid w:val="004E6FC0"/>
    <w:rsid w:val="004F5228"/>
    <w:rsid w:val="004F56DC"/>
    <w:rsid w:val="00522F2E"/>
    <w:rsid w:val="00561FC3"/>
    <w:rsid w:val="005B7C3B"/>
    <w:rsid w:val="0060621A"/>
    <w:rsid w:val="00611A3A"/>
    <w:rsid w:val="006120C4"/>
    <w:rsid w:val="00612AE3"/>
    <w:rsid w:val="006309FC"/>
    <w:rsid w:val="006508AE"/>
    <w:rsid w:val="006742B3"/>
    <w:rsid w:val="006A7A14"/>
    <w:rsid w:val="006E54DA"/>
    <w:rsid w:val="006F4E88"/>
    <w:rsid w:val="00705B59"/>
    <w:rsid w:val="00724AEE"/>
    <w:rsid w:val="007535AB"/>
    <w:rsid w:val="007D7AF3"/>
    <w:rsid w:val="00804563"/>
    <w:rsid w:val="008054D9"/>
    <w:rsid w:val="008144AB"/>
    <w:rsid w:val="00826CBB"/>
    <w:rsid w:val="008321DB"/>
    <w:rsid w:val="008358FE"/>
    <w:rsid w:val="0084113B"/>
    <w:rsid w:val="008473E2"/>
    <w:rsid w:val="0089647C"/>
    <w:rsid w:val="008B2A97"/>
    <w:rsid w:val="008D6F38"/>
    <w:rsid w:val="008F00BB"/>
    <w:rsid w:val="00901C7C"/>
    <w:rsid w:val="00913E49"/>
    <w:rsid w:val="00960E85"/>
    <w:rsid w:val="00966A4D"/>
    <w:rsid w:val="0097522F"/>
    <w:rsid w:val="0099523C"/>
    <w:rsid w:val="009A247D"/>
    <w:rsid w:val="009A388F"/>
    <w:rsid w:val="009B3A90"/>
    <w:rsid w:val="009C4B82"/>
    <w:rsid w:val="009E7A72"/>
    <w:rsid w:val="009F4A51"/>
    <w:rsid w:val="00A01B27"/>
    <w:rsid w:val="00A2277C"/>
    <w:rsid w:val="00A45333"/>
    <w:rsid w:val="00A60E89"/>
    <w:rsid w:val="00AA6DC5"/>
    <w:rsid w:val="00AD123E"/>
    <w:rsid w:val="00AD180B"/>
    <w:rsid w:val="00B302D6"/>
    <w:rsid w:val="00B321A1"/>
    <w:rsid w:val="00B52FCD"/>
    <w:rsid w:val="00B57469"/>
    <w:rsid w:val="00B72EA5"/>
    <w:rsid w:val="00B7604F"/>
    <w:rsid w:val="00B8535C"/>
    <w:rsid w:val="00BC0368"/>
    <w:rsid w:val="00BD0F31"/>
    <w:rsid w:val="00BE245B"/>
    <w:rsid w:val="00BF7755"/>
    <w:rsid w:val="00C168CA"/>
    <w:rsid w:val="00C75A0F"/>
    <w:rsid w:val="00C833F5"/>
    <w:rsid w:val="00D06B8A"/>
    <w:rsid w:val="00D36E12"/>
    <w:rsid w:val="00DB04E6"/>
    <w:rsid w:val="00DB2A50"/>
    <w:rsid w:val="00DD484C"/>
    <w:rsid w:val="00DF3F2D"/>
    <w:rsid w:val="00E064F1"/>
    <w:rsid w:val="00E80B6B"/>
    <w:rsid w:val="00F20D53"/>
    <w:rsid w:val="00F33A88"/>
    <w:rsid w:val="00F40FB4"/>
    <w:rsid w:val="00F530F9"/>
    <w:rsid w:val="00F83B70"/>
    <w:rsid w:val="00F9796E"/>
    <w:rsid w:val="00FA2FEE"/>
    <w:rsid w:val="00FB677C"/>
    <w:rsid w:val="00FC0D64"/>
    <w:rsid w:val="00FD5E4C"/>
    <w:rsid w:val="00FD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228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054D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80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054D9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94</Words>
  <Characters>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SUPERUSER</cp:lastModifiedBy>
  <cp:revision>2</cp:revision>
  <cp:lastPrinted>2011-10-07T02:53:00Z</cp:lastPrinted>
  <dcterms:created xsi:type="dcterms:W3CDTF">2012-10-08T00:54:00Z</dcterms:created>
  <dcterms:modified xsi:type="dcterms:W3CDTF">2012-10-08T00:54:00Z</dcterms:modified>
</cp:coreProperties>
</file>