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F7" w:rsidRPr="00645ED5" w:rsidRDefault="00BF78F7" w:rsidP="00BF271E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645ED5">
        <w:rPr>
          <w:rFonts w:ascii="標楷體" w:eastAsia="標楷體" w:hAnsi="標楷體" w:hint="eastAsia"/>
          <w:b/>
          <w:sz w:val="36"/>
          <w:szCs w:val="36"/>
        </w:rPr>
        <w:t>國立高雄大學</w:t>
      </w:r>
      <w:r>
        <w:rPr>
          <w:rFonts w:ascii="標楷體" w:eastAsia="標楷體" w:hAnsi="標楷體"/>
          <w:b/>
          <w:sz w:val="36"/>
          <w:szCs w:val="36"/>
        </w:rPr>
        <w:t>101</w:t>
      </w:r>
      <w:r w:rsidRPr="00645ED5">
        <w:rPr>
          <w:rFonts w:ascii="標楷體" w:eastAsia="標楷體" w:hAnsi="標楷體" w:hint="eastAsia"/>
          <w:b/>
          <w:sz w:val="36"/>
          <w:szCs w:val="36"/>
        </w:rPr>
        <w:t>學年度</w:t>
      </w:r>
      <w:r>
        <w:rPr>
          <w:rFonts w:ascii="標楷體" w:eastAsia="標楷體" w:hAnsi="標楷體" w:hint="eastAsia"/>
          <w:b/>
          <w:sz w:val="36"/>
          <w:szCs w:val="36"/>
        </w:rPr>
        <w:t>社團長座談</w:t>
      </w:r>
      <w:r w:rsidRPr="00645ED5">
        <w:rPr>
          <w:rFonts w:ascii="標楷體" w:eastAsia="標楷體" w:hAnsi="標楷體" w:hint="eastAsia"/>
          <w:b/>
          <w:sz w:val="36"/>
          <w:szCs w:val="36"/>
        </w:rPr>
        <w:t>會會議紀錄</w:t>
      </w:r>
    </w:p>
    <w:p w:rsidR="00BF78F7" w:rsidRDefault="00BF78F7" w:rsidP="00BF271E">
      <w:pPr>
        <w:rPr>
          <w:rFonts w:ascii="標楷體" w:eastAsia="標楷體" w:hAnsi="標楷體"/>
          <w:b/>
        </w:rPr>
      </w:pPr>
    </w:p>
    <w:p w:rsidR="00BF78F7" w:rsidRPr="001F5690" w:rsidRDefault="00BF78F7" w:rsidP="00BF271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b/>
        </w:rPr>
        <w:t xml:space="preserve">      </w:t>
      </w:r>
      <w:r w:rsidRPr="001F5690">
        <w:rPr>
          <w:rFonts w:ascii="標楷體" w:eastAsia="標楷體" w:hAnsi="標楷體" w:hint="eastAsia"/>
          <w:b/>
          <w:sz w:val="28"/>
        </w:rPr>
        <w:t>時間：</w:t>
      </w:r>
      <w:r w:rsidRPr="001F5690">
        <w:rPr>
          <w:rFonts w:ascii="標楷體" w:eastAsia="標楷體" w:hAnsi="標楷體"/>
          <w:sz w:val="28"/>
        </w:rPr>
        <w:t>100</w:t>
      </w:r>
      <w:r w:rsidRPr="001F5690">
        <w:rPr>
          <w:rFonts w:ascii="標楷體" w:eastAsia="標楷體" w:hAnsi="標楷體" w:hint="eastAsia"/>
          <w:sz w:val="28"/>
        </w:rPr>
        <w:t>年</w:t>
      </w:r>
      <w:r w:rsidRPr="001F5690">
        <w:rPr>
          <w:rFonts w:ascii="標楷體" w:eastAsia="標楷體" w:hAnsi="標楷體"/>
          <w:sz w:val="28"/>
        </w:rPr>
        <w:t>12</w:t>
      </w:r>
      <w:r w:rsidRPr="001F5690">
        <w:rPr>
          <w:rFonts w:ascii="標楷體" w:eastAsia="標楷體" w:hAnsi="標楷體" w:hint="eastAsia"/>
          <w:sz w:val="28"/>
        </w:rPr>
        <w:t>月</w:t>
      </w:r>
      <w:r w:rsidRPr="001F5690">
        <w:rPr>
          <w:rFonts w:ascii="標楷體" w:eastAsia="標楷體" w:hAnsi="標楷體"/>
          <w:sz w:val="28"/>
        </w:rPr>
        <w:t>19</w:t>
      </w:r>
      <w:r w:rsidRPr="001F5690">
        <w:rPr>
          <w:rFonts w:ascii="標楷體" w:eastAsia="標楷體" w:hAnsi="標楷體" w:hint="eastAsia"/>
          <w:sz w:val="28"/>
        </w:rPr>
        <w:t>日（星期三）</w:t>
      </w:r>
      <w:r w:rsidRPr="001F5690">
        <w:rPr>
          <w:rFonts w:ascii="標楷體" w:eastAsia="標楷體" w:hAnsi="標楷體"/>
          <w:sz w:val="28"/>
        </w:rPr>
        <w:t>12</w:t>
      </w:r>
      <w:r w:rsidRPr="001F5690">
        <w:rPr>
          <w:rFonts w:ascii="標楷體" w:eastAsia="標楷體" w:hAnsi="標楷體" w:hint="eastAsia"/>
          <w:sz w:val="28"/>
        </w:rPr>
        <w:t>時</w:t>
      </w:r>
      <w:r w:rsidRPr="001F5690">
        <w:rPr>
          <w:rFonts w:ascii="標楷體" w:eastAsia="標楷體" w:hAnsi="標楷體"/>
          <w:sz w:val="28"/>
        </w:rPr>
        <w:t>00</w:t>
      </w:r>
      <w:r w:rsidRPr="001F5690">
        <w:rPr>
          <w:rFonts w:ascii="標楷體" w:eastAsia="標楷體" w:hAnsi="標楷體" w:hint="eastAsia"/>
          <w:sz w:val="28"/>
        </w:rPr>
        <w:t>分至</w:t>
      </w:r>
      <w:r w:rsidRPr="001F5690">
        <w:rPr>
          <w:rFonts w:ascii="標楷體" w:eastAsia="標楷體" w:hAnsi="標楷體"/>
          <w:sz w:val="28"/>
        </w:rPr>
        <w:t>14</w:t>
      </w:r>
      <w:r w:rsidRPr="001F5690">
        <w:rPr>
          <w:rFonts w:ascii="標楷體" w:eastAsia="標楷體" w:hAnsi="標楷體" w:hint="eastAsia"/>
          <w:sz w:val="28"/>
        </w:rPr>
        <w:t>時</w:t>
      </w:r>
      <w:r w:rsidRPr="001F5690">
        <w:rPr>
          <w:rFonts w:ascii="標楷體" w:eastAsia="標楷體" w:hAnsi="標楷體"/>
          <w:sz w:val="28"/>
        </w:rPr>
        <w:t>00</w:t>
      </w:r>
      <w:r w:rsidRPr="001F5690">
        <w:rPr>
          <w:rFonts w:ascii="標楷體" w:eastAsia="標楷體" w:hAnsi="標楷體" w:hint="eastAsia"/>
          <w:sz w:val="28"/>
        </w:rPr>
        <w:t>分。</w:t>
      </w:r>
    </w:p>
    <w:p w:rsidR="00BF78F7" w:rsidRPr="001F5690" w:rsidRDefault="00BF78F7" w:rsidP="00BF271E">
      <w:pPr>
        <w:rPr>
          <w:rFonts w:ascii="標楷體" w:eastAsia="標楷體" w:hAnsi="標楷體"/>
          <w:sz w:val="28"/>
        </w:rPr>
      </w:pPr>
      <w:r w:rsidRPr="001F5690">
        <w:rPr>
          <w:rFonts w:ascii="標楷體" w:eastAsia="標楷體" w:hAnsi="標楷體"/>
          <w:b/>
          <w:sz w:val="28"/>
        </w:rPr>
        <w:t xml:space="preserve">     </w:t>
      </w:r>
      <w:r w:rsidRPr="001F5690">
        <w:rPr>
          <w:rFonts w:ascii="標楷體" w:eastAsia="標楷體" w:hAnsi="標楷體" w:hint="eastAsia"/>
          <w:b/>
          <w:sz w:val="28"/>
        </w:rPr>
        <w:t>地點：</w:t>
      </w:r>
      <w:r w:rsidRPr="001F5690">
        <w:rPr>
          <w:rFonts w:ascii="標楷體" w:eastAsia="標楷體" w:hAnsi="標楷體" w:hint="eastAsia"/>
          <w:sz w:val="28"/>
        </w:rPr>
        <w:t>圖資館大樓五樓國際大型會議廳。</w:t>
      </w:r>
    </w:p>
    <w:p w:rsidR="00BF78F7" w:rsidRPr="001F5690" w:rsidRDefault="00BF78F7" w:rsidP="00BF271E">
      <w:pPr>
        <w:rPr>
          <w:rFonts w:ascii="標楷體" w:eastAsia="標楷體" w:hAnsi="標楷體"/>
          <w:sz w:val="28"/>
        </w:rPr>
      </w:pPr>
      <w:r w:rsidRPr="001F5690">
        <w:rPr>
          <w:rFonts w:ascii="標楷體" w:eastAsia="標楷體" w:hAnsi="標楷體"/>
          <w:b/>
          <w:sz w:val="28"/>
        </w:rPr>
        <w:t xml:space="preserve">     </w:t>
      </w:r>
      <w:r w:rsidRPr="001F5690">
        <w:rPr>
          <w:rFonts w:ascii="標楷體" w:eastAsia="標楷體" w:hAnsi="標楷體" w:hint="eastAsia"/>
          <w:b/>
          <w:sz w:val="28"/>
        </w:rPr>
        <w:t>主持人：</w:t>
      </w:r>
      <w:r w:rsidRPr="001F5690">
        <w:rPr>
          <w:rFonts w:ascii="標楷體" w:eastAsia="標楷體" w:hAnsi="標楷體" w:hint="eastAsia"/>
          <w:sz w:val="28"/>
        </w:rPr>
        <w:t>黃校長肇瑞。</w:t>
      </w:r>
    </w:p>
    <w:p w:rsidR="00BF78F7" w:rsidRPr="001F5690" w:rsidRDefault="00BF78F7" w:rsidP="00BF271E">
      <w:pPr>
        <w:ind w:left="1401" w:hangingChars="500" w:hanging="1401"/>
        <w:rPr>
          <w:rFonts w:ascii="標楷體" w:eastAsia="標楷體" w:hAnsi="標楷體"/>
          <w:sz w:val="28"/>
        </w:rPr>
      </w:pPr>
      <w:r w:rsidRPr="001F5690">
        <w:rPr>
          <w:rFonts w:ascii="標楷體" w:eastAsia="標楷體" w:hAnsi="標楷體"/>
          <w:b/>
          <w:sz w:val="28"/>
        </w:rPr>
        <w:t xml:space="preserve">     </w:t>
      </w:r>
      <w:r w:rsidRPr="001F5690">
        <w:rPr>
          <w:rFonts w:ascii="標楷體" w:eastAsia="標楷體" w:hAnsi="標楷體" w:hint="eastAsia"/>
          <w:b/>
          <w:sz w:val="28"/>
        </w:rPr>
        <w:t>出席人員：</w:t>
      </w:r>
      <w:r w:rsidRPr="001F5690">
        <w:rPr>
          <w:rFonts w:ascii="標楷體" w:eastAsia="標楷體" w:hAnsi="標楷體" w:hint="eastAsia"/>
          <w:sz w:val="28"/>
        </w:rPr>
        <w:t>連學務長興隆、孫秘書瑜謙、楊組長詠凱、</w:t>
      </w:r>
      <w:smartTag w:uri="urn:schemas-microsoft-com:office:smarttags" w:element="PersonName">
        <w:r w:rsidRPr="001F5690">
          <w:rPr>
            <w:rFonts w:ascii="標楷體" w:eastAsia="標楷體" w:hAnsi="標楷體" w:hint="eastAsia"/>
            <w:sz w:val="28"/>
          </w:rPr>
          <w:t>顏千喬</w:t>
        </w:r>
      </w:smartTag>
    </w:p>
    <w:p w:rsidR="00BF78F7" w:rsidRPr="001F5690" w:rsidRDefault="00BF78F7" w:rsidP="00BF271E">
      <w:pPr>
        <w:rPr>
          <w:rFonts w:ascii="標楷體" w:eastAsia="標楷體" w:hAnsi="標楷體"/>
          <w:sz w:val="28"/>
        </w:rPr>
      </w:pPr>
      <w:r w:rsidRPr="001F5690">
        <w:rPr>
          <w:rFonts w:ascii="標楷體" w:eastAsia="標楷體" w:hAnsi="標楷體"/>
          <w:b/>
          <w:sz w:val="28"/>
        </w:rPr>
        <w:t xml:space="preserve">     </w:t>
      </w:r>
      <w:r w:rsidRPr="001F5690">
        <w:rPr>
          <w:rFonts w:ascii="標楷體" w:eastAsia="標楷體" w:hAnsi="標楷體" w:hint="eastAsia"/>
          <w:b/>
          <w:sz w:val="28"/>
        </w:rPr>
        <w:t>出席社團長：</w:t>
      </w:r>
      <w:r w:rsidRPr="001F5690">
        <w:rPr>
          <w:rFonts w:ascii="標楷體" w:eastAsia="標楷體" w:hAnsi="標楷體" w:hint="eastAsia"/>
          <w:sz w:val="28"/>
        </w:rPr>
        <w:t>（如簽到表）</w:t>
      </w:r>
      <w:r>
        <w:rPr>
          <w:rFonts w:ascii="標楷體" w:eastAsia="標楷體" w:hAnsi="標楷體"/>
          <w:sz w:val="28"/>
        </w:rPr>
        <w:t xml:space="preserve">                         </w:t>
      </w:r>
      <w:r w:rsidRPr="001F5690">
        <w:rPr>
          <w:rFonts w:ascii="標楷體" w:eastAsia="標楷體" w:hAnsi="標楷體" w:hint="eastAsia"/>
          <w:b/>
          <w:sz w:val="28"/>
        </w:rPr>
        <w:t>紀錄：黃惠娟</w:t>
      </w:r>
    </w:p>
    <w:p w:rsidR="00BF78F7" w:rsidRDefault="00BF78F7" w:rsidP="00BF271E">
      <w:pPr>
        <w:ind w:left="742"/>
        <w:rPr>
          <w:rFonts w:ascii="標楷體" w:eastAsia="標楷體" w:hAnsi="標楷體"/>
          <w:b/>
        </w:rPr>
      </w:pPr>
    </w:p>
    <w:p w:rsidR="00BF78F7" w:rsidRPr="001F5690" w:rsidRDefault="00BF78F7" w:rsidP="00BF271E">
      <w:pPr>
        <w:numPr>
          <w:ilvl w:val="0"/>
          <w:numId w:val="1"/>
        </w:numPr>
        <w:tabs>
          <w:tab w:val="clear" w:pos="1860"/>
          <w:tab w:val="num" w:pos="1167"/>
        </w:tabs>
        <w:ind w:left="1167"/>
        <w:rPr>
          <w:rFonts w:ascii="標楷體" w:eastAsia="標楷體" w:hAnsi="標楷體"/>
          <w:b/>
          <w:sz w:val="28"/>
        </w:rPr>
      </w:pPr>
      <w:r w:rsidRPr="001F5690">
        <w:rPr>
          <w:rFonts w:ascii="標楷體" w:eastAsia="標楷體" w:hAnsi="標楷體" w:hint="eastAsia"/>
          <w:b/>
          <w:sz w:val="28"/>
        </w:rPr>
        <w:t>黃校長致詞</w:t>
      </w:r>
    </w:p>
    <w:p w:rsidR="00BF78F7" w:rsidRPr="001F5690" w:rsidRDefault="00BF78F7" w:rsidP="00BF271E">
      <w:pPr>
        <w:ind w:left="480" w:firstLine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</w:rPr>
        <w:t xml:space="preserve">  </w:t>
      </w:r>
      <w:r w:rsidRPr="001F5690">
        <w:rPr>
          <w:rFonts w:ascii="標楷體" w:eastAsia="標楷體" w:hAnsi="標楷體" w:hint="eastAsia"/>
          <w:sz w:val="26"/>
          <w:szCs w:val="26"/>
        </w:rPr>
        <w:t>各位社團的負責人大家好，每次碰到我們的同學我都會覺得非常的開心，</w:t>
      </w:r>
    </w:p>
    <w:p w:rsidR="00BF78F7" w:rsidRPr="001F5690" w:rsidRDefault="00BF78F7" w:rsidP="00BF271E">
      <w:pPr>
        <w:rPr>
          <w:rFonts w:ascii="標楷體" w:eastAsia="標楷體" w:hAnsi="標楷體"/>
          <w:sz w:val="26"/>
          <w:szCs w:val="26"/>
        </w:rPr>
      </w:pPr>
      <w:r w:rsidRPr="001F5690">
        <w:rPr>
          <w:rFonts w:ascii="標楷體" w:eastAsia="標楷體" w:hAnsi="標楷體"/>
          <w:sz w:val="26"/>
          <w:szCs w:val="26"/>
        </w:rPr>
        <w:t xml:space="preserve">      </w:t>
      </w:r>
      <w:r w:rsidRPr="001F5690">
        <w:rPr>
          <w:rFonts w:ascii="標楷體" w:eastAsia="標楷體" w:hAnsi="標楷體" w:hint="eastAsia"/>
          <w:sz w:val="26"/>
          <w:szCs w:val="26"/>
        </w:rPr>
        <w:t>我想很多的同學都有見過我，新生座談或者是宿舍的座談和開學典禮都有見過</w:t>
      </w:r>
    </w:p>
    <w:p w:rsidR="00BF78F7" w:rsidRPr="001F5690" w:rsidRDefault="00BF78F7" w:rsidP="00BF271E">
      <w:pPr>
        <w:rPr>
          <w:rFonts w:ascii="標楷體" w:eastAsia="標楷體" w:hAnsi="標楷體"/>
          <w:sz w:val="26"/>
          <w:szCs w:val="26"/>
        </w:rPr>
      </w:pPr>
      <w:r w:rsidRPr="001F5690">
        <w:rPr>
          <w:rFonts w:ascii="標楷體" w:eastAsia="標楷體" w:hAnsi="標楷體"/>
          <w:sz w:val="26"/>
          <w:szCs w:val="26"/>
        </w:rPr>
        <w:t xml:space="preserve">      </w:t>
      </w:r>
      <w:r w:rsidRPr="001F5690">
        <w:rPr>
          <w:rFonts w:ascii="標楷體" w:eastAsia="標楷體" w:hAnsi="標楷體" w:hint="eastAsia"/>
          <w:sz w:val="26"/>
          <w:szCs w:val="26"/>
        </w:rPr>
        <w:t>我。常跟學生說你們要多看書、多參加社團、多運動，但要記得別荒廢課業。</w:t>
      </w:r>
    </w:p>
    <w:p w:rsidR="00BF78F7" w:rsidRPr="001F5690" w:rsidRDefault="00BF78F7" w:rsidP="00BF271E">
      <w:pPr>
        <w:rPr>
          <w:rFonts w:ascii="標楷體" w:eastAsia="標楷體" w:hAnsi="標楷體"/>
          <w:sz w:val="26"/>
          <w:szCs w:val="26"/>
        </w:rPr>
      </w:pPr>
      <w:r w:rsidRPr="001F5690">
        <w:rPr>
          <w:rFonts w:ascii="標楷體" w:eastAsia="標楷體" w:hAnsi="標楷體"/>
          <w:sz w:val="26"/>
          <w:szCs w:val="26"/>
        </w:rPr>
        <w:t xml:space="preserve">      </w:t>
      </w:r>
      <w:r w:rsidRPr="001F5690">
        <w:rPr>
          <w:rFonts w:ascii="標楷體" w:eastAsia="標楷體" w:hAnsi="標楷體" w:hint="eastAsia"/>
          <w:sz w:val="26"/>
          <w:szCs w:val="26"/>
        </w:rPr>
        <w:t>今天回過頭來看自己大學時候，我就很驚訝地發現，今天以我這年紀成就不錯的</w:t>
      </w:r>
    </w:p>
    <w:p w:rsidR="00BF78F7" w:rsidRPr="001F5690" w:rsidRDefault="00BF78F7" w:rsidP="00BF271E">
      <w:pPr>
        <w:rPr>
          <w:rFonts w:ascii="標楷體" w:eastAsia="標楷體" w:hAnsi="標楷體"/>
          <w:sz w:val="26"/>
          <w:szCs w:val="26"/>
        </w:rPr>
      </w:pPr>
      <w:r w:rsidRPr="001F5690">
        <w:rPr>
          <w:rFonts w:ascii="標楷體" w:eastAsia="標楷體" w:hAnsi="標楷體"/>
          <w:sz w:val="26"/>
          <w:szCs w:val="26"/>
        </w:rPr>
        <w:t xml:space="preserve">      </w:t>
      </w:r>
      <w:r w:rsidRPr="001F5690">
        <w:rPr>
          <w:rFonts w:ascii="標楷體" w:eastAsia="標楷體" w:hAnsi="標楷體" w:hint="eastAsia"/>
          <w:sz w:val="26"/>
          <w:szCs w:val="26"/>
        </w:rPr>
        <w:t>同學有很多都是當年社團中的的幹部，換句話說今天各位同學當社團負責人未來</w:t>
      </w:r>
    </w:p>
    <w:p w:rsidR="00BF78F7" w:rsidRPr="001F5690" w:rsidRDefault="00BF78F7" w:rsidP="00BF271E">
      <w:pPr>
        <w:rPr>
          <w:rFonts w:ascii="標楷體" w:eastAsia="標楷體" w:hAnsi="標楷體"/>
          <w:sz w:val="26"/>
          <w:szCs w:val="26"/>
        </w:rPr>
      </w:pPr>
      <w:r w:rsidRPr="001F5690">
        <w:rPr>
          <w:rFonts w:ascii="標楷體" w:eastAsia="標楷體" w:hAnsi="標楷體"/>
          <w:sz w:val="26"/>
          <w:szCs w:val="26"/>
        </w:rPr>
        <w:t xml:space="preserve">      </w:t>
      </w:r>
      <w:r w:rsidRPr="001F5690">
        <w:rPr>
          <w:rFonts w:ascii="標楷體" w:eastAsia="標楷體" w:hAnsi="標楷體" w:hint="eastAsia"/>
          <w:sz w:val="26"/>
          <w:szCs w:val="26"/>
        </w:rPr>
        <w:t>成功的機率大很多。接下來的時間留給各位同學提問，讓我們一起來解決，也謝</w:t>
      </w:r>
    </w:p>
    <w:p w:rsidR="00BF78F7" w:rsidRPr="001F5690" w:rsidRDefault="00BF78F7" w:rsidP="00BF271E">
      <w:pPr>
        <w:rPr>
          <w:rFonts w:ascii="標楷體" w:eastAsia="標楷體" w:hAnsi="標楷體"/>
          <w:sz w:val="26"/>
          <w:szCs w:val="26"/>
        </w:rPr>
      </w:pPr>
      <w:r w:rsidRPr="001F5690">
        <w:rPr>
          <w:rFonts w:ascii="標楷體" w:eastAsia="標楷體" w:hAnsi="標楷體"/>
          <w:sz w:val="26"/>
          <w:szCs w:val="26"/>
        </w:rPr>
        <w:t xml:space="preserve">      </w:t>
      </w:r>
      <w:r w:rsidRPr="001F5690">
        <w:rPr>
          <w:rFonts w:ascii="標楷體" w:eastAsia="標楷體" w:hAnsi="標楷體" w:hint="eastAsia"/>
          <w:sz w:val="26"/>
          <w:szCs w:val="26"/>
        </w:rPr>
        <w:t>謝各位同學雖然功課很忙還是來參加這個會議。</w:t>
      </w:r>
    </w:p>
    <w:p w:rsidR="00BF78F7" w:rsidRDefault="00BF78F7" w:rsidP="00BF271E"/>
    <w:p w:rsidR="00BF78F7" w:rsidRPr="00BF271E" w:rsidRDefault="00BF78F7" w:rsidP="008B105A">
      <w:pPr>
        <w:ind w:firstLineChars="300" w:firstLine="720"/>
        <w:rPr>
          <w:rFonts w:ascii="標楷體" w:eastAsia="標楷體" w:hAnsi="標楷體"/>
        </w:rPr>
      </w:pPr>
    </w:p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Default="00BF78F7"/>
    <w:p w:rsidR="00BF78F7" w:rsidRPr="008B105A" w:rsidRDefault="00BF78F7" w:rsidP="008B105A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 w:rsidRPr="008B105A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社團提問與</w:t>
      </w:r>
      <w:r w:rsidRPr="008B105A">
        <w:rPr>
          <w:rFonts w:ascii="標楷體" w:eastAsia="標楷體" w:hAnsi="標楷體" w:hint="eastAsia"/>
          <w:b/>
          <w:sz w:val="28"/>
          <w:szCs w:val="28"/>
        </w:rPr>
        <w:t>分辦執行表</w:t>
      </w:r>
    </w:p>
    <w:tbl>
      <w:tblPr>
        <w:tblW w:w="10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42"/>
        <w:gridCol w:w="2706"/>
        <w:gridCol w:w="4080"/>
        <w:gridCol w:w="840"/>
        <w:gridCol w:w="2792"/>
      </w:tblGrid>
      <w:tr w:rsidR="00BF78F7" w:rsidRPr="008B105A" w:rsidTr="004C352B">
        <w:trPr>
          <w:trHeight w:val="519"/>
        </w:trPr>
        <w:tc>
          <w:tcPr>
            <w:tcW w:w="442" w:type="dxa"/>
            <w:vAlign w:val="center"/>
          </w:tcPr>
          <w:p w:rsidR="00BF78F7" w:rsidRPr="008B105A" w:rsidRDefault="00BF78F7" w:rsidP="008B105A">
            <w:pPr>
              <w:spacing w:line="36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 w:hint="eastAsia"/>
                <w:szCs w:val="20"/>
              </w:rPr>
              <w:t>編號</w:t>
            </w:r>
          </w:p>
        </w:tc>
        <w:tc>
          <w:tcPr>
            <w:tcW w:w="2706" w:type="dxa"/>
            <w:vAlign w:val="center"/>
          </w:tcPr>
          <w:p w:rsidR="00BF78F7" w:rsidRPr="008B105A" w:rsidRDefault="00BF78F7" w:rsidP="008B105A">
            <w:pPr>
              <w:spacing w:line="36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 w:hint="eastAsia"/>
                <w:szCs w:val="20"/>
              </w:rPr>
              <w:t>提問內容</w:t>
            </w:r>
          </w:p>
        </w:tc>
        <w:tc>
          <w:tcPr>
            <w:tcW w:w="4080" w:type="dxa"/>
            <w:vAlign w:val="center"/>
          </w:tcPr>
          <w:p w:rsidR="00BF78F7" w:rsidRPr="008B105A" w:rsidRDefault="00BF78F7" w:rsidP="008B105A">
            <w:pPr>
              <w:spacing w:line="36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</w:t>
            </w:r>
            <w:r w:rsidRPr="008B105A">
              <w:rPr>
                <w:rFonts w:ascii="標楷體" w:eastAsia="標楷體" w:hAnsi="標楷體" w:hint="eastAsia"/>
                <w:szCs w:val="20"/>
              </w:rPr>
              <w:t>答覆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spacing w:line="36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 w:hint="eastAsia"/>
                <w:szCs w:val="20"/>
              </w:rPr>
              <w:t>業管</w:t>
            </w:r>
            <w:r w:rsidRPr="008B105A">
              <w:rPr>
                <w:rFonts w:ascii="標楷體" w:eastAsia="標楷體" w:hAnsi="標楷體"/>
                <w:szCs w:val="20"/>
              </w:rPr>
              <w:br/>
            </w:r>
            <w:r w:rsidRPr="008B105A">
              <w:rPr>
                <w:rFonts w:ascii="標楷體" w:eastAsia="標楷體" w:hAnsi="標楷體" w:hint="eastAsia"/>
                <w:szCs w:val="20"/>
              </w:rPr>
              <w:t>單位</w:t>
            </w:r>
          </w:p>
        </w:tc>
        <w:tc>
          <w:tcPr>
            <w:tcW w:w="2792" w:type="dxa"/>
            <w:vAlign w:val="center"/>
          </w:tcPr>
          <w:p w:rsidR="00BF78F7" w:rsidRPr="008B105A" w:rsidRDefault="00BF78F7" w:rsidP="008B105A">
            <w:pPr>
              <w:spacing w:line="36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 w:hint="eastAsia"/>
                <w:szCs w:val="20"/>
              </w:rPr>
              <w:t>後續處理情形</w:t>
            </w:r>
          </w:p>
        </w:tc>
      </w:tr>
      <w:tr w:rsidR="00BF78F7" w:rsidRPr="008B105A" w:rsidTr="004C352B">
        <w:trPr>
          <w:trHeight w:val="848"/>
        </w:trPr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1</w:t>
            </w:r>
          </w:p>
        </w:tc>
        <w:tc>
          <w:tcPr>
            <w:tcW w:w="2706" w:type="dxa"/>
          </w:tcPr>
          <w:p w:rsidR="00BF78F7" w:rsidRPr="00A723E8" w:rsidRDefault="00BF78F7" w:rsidP="00A723E8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A723E8">
              <w:rPr>
                <w:rFonts w:ascii="標楷體" w:eastAsia="標楷體" w:hAnsi="標楷體" w:hint="eastAsia"/>
                <w:szCs w:val="20"/>
              </w:rPr>
              <w:t>古箏社</w:t>
            </w:r>
            <w:r w:rsidRPr="00A723E8">
              <w:rPr>
                <w:rFonts w:ascii="標楷體" w:eastAsia="標楷體" w:hAnsi="標楷體"/>
                <w:szCs w:val="20"/>
              </w:rPr>
              <w:t xml:space="preserve">: </w:t>
            </w:r>
            <w:r w:rsidRPr="00A723E8">
              <w:rPr>
                <w:rFonts w:ascii="標楷體" w:eastAsia="標楷體" w:hAnsi="標楷體" w:hint="eastAsia"/>
                <w:szCs w:val="20"/>
              </w:rPr>
              <w:t>辦活動需要借用各院演講廳，借用的費用有點難以負荷</w:t>
            </w:r>
            <w:r w:rsidRPr="00A723E8">
              <w:rPr>
                <w:rFonts w:ascii="標楷體" w:eastAsia="標楷體" w:hAnsi="標楷體"/>
                <w:szCs w:val="20"/>
              </w:rPr>
              <w:t>(ex:</w:t>
            </w:r>
            <w:r w:rsidRPr="00A723E8">
              <w:rPr>
                <w:rFonts w:ascii="標楷體" w:eastAsia="標楷體" w:hAnsi="標楷體" w:hint="eastAsia"/>
                <w:szCs w:val="20"/>
              </w:rPr>
              <w:t>管院一個時段</w:t>
            </w:r>
            <w:r w:rsidRPr="00A723E8">
              <w:rPr>
                <w:rFonts w:ascii="標楷體" w:eastAsia="標楷體" w:hAnsi="標楷體"/>
                <w:szCs w:val="20"/>
              </w:rPr>
              <w:t>$3000)</w:t>
            </w:r>
            <w:r w:rsidRPr="00A723E8">
              <w:rPr>
                <w:rFonts w:ascii="標楷體" w:eastAsia="標楷體" w:hAnsi="標楷體" w:hint="eastAsia"/>
                <w:szCs w:val="20"/>
              </w:rPr>
              <w:t>，本社經費不足，可以降低借用費用嗎</w:t>
            </w:r>
            <w:r w:rsidRPr="00A723E8">
              <w:rPr>
                <w:rFonts w:ascii="標楷體" w:eastAsia="標楷體" w:hAnsi="標楷體"/>
                <w:szCs w:val="20"/>
              </w:rPr>
              <w:t xml:space="preserve">? </w:t>
            </w:r>
          </w:p>
          <w:p w:rsidR="00BF78F7" w:rsidRPr="00A723E8" w:rsidRDefault="00BF78F7" w:rsidP="00A723E8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A723E8">
              <w:rPr>
                <w:rFonts w:ascii="標楷體" w:eastAsia="標楷體" w:hAnsi="標楷體" w:hint="eastAsia"/>
                <w:szCs w:val="20"/>
              </w:rPr>
              <w:t>學生會</w:t>
            </w:r>
            <w:r w:rsidRPr="00A723E8">
              <w:rPr>
                <w:rFonts w:ascii="標楷體" w:eastAsia="標楷體" w:hAnsi="標楷體"/>
                <w:szCs w:val="20"/>
              </w:rPr>
              <w:t>(</w:t>
            </w:r>
            <w:r w:rsidRPr="00A723E8">
              <w:rPr>
                <w:rFonts w:ascii="標楷體" w:eastAsia="標楷體" w:hAnsi="標楷體" w:hint="eastAsia"/>
                <w:szCs w:val="20"/>
              </w:rPr>
              <w:t>社團部部長</w:t>
            </w:r>
            <w:r w:rsidRPr="00A723E8">
              <w:rPr>
                <w:rFonts w:ascii="標楷體" w:eastAsia="標楷體" w:hAnsi="標楷體"/>
                <w:szCs w:val="20"/>
              </w:rPr>
              <w:t xml:space="preserve">): </w:t>
            </w:r>
          </w:p>
          <w:p w:rsidR="00BF78F7" w:rsidRPr="00A723E8" w:rsidRDefault="00BF78F7" w:rsidP="00A723E8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A723E8">
              <w:rPr>
                <w:rFonts w:ascii="標楷體" w:eastAsia="標楷體" w:hAnsi="標楷體"/>
                <w:szCs w:val="20"/>
              </w:rPr>
              <w:t>(1)</w:t>
            </w:r>
            <w:r w:rsidRPr="00A723E8">
              <w:rPr>
                <w:rFonts w:ascii="標楷體" w:eastAsia="標楷體" w:hAnsi="標楷體"/>
                <w:szCs w:val="20"/>
              </w:rPr>
              <w:tab/>
            </w:r>
            <w:r w:rsidRPr="00A723E8">
              <w:rPr>
                <w:rFonts w:ascii="標楷體" w:eastAsia="標楷體" w:hAnsi="標楷體" w:hint="eastAsia"/>
                <w:szCs w:val="20"/>
              </w:rPr>
              <w:t>綜合地下室的教室使用率不高，可否改成社團辦公室</w:t>
            </w:r>
            <w:r w:rsidRPr="00A723E8">
              <w:rPr>
                <w:rFonts w:ascii="標楷體" w:eastAsia="標楷體" w:hAnsi="標楷體"/>
                <w:szCs w:val="20"/>
              </w:rPr>
              <w:t>?</w:t>
            </w:r>
          </w:p>
          <w:p w:rsidR="00BF78F7" w:rsidRPr="008B105A" w:rsidRDefault="00BF78F7" w:rsidP="00A723E8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A723E8">
              <w:rPr>
                <w:rFonts w:ascii="標楷體" w:eastAsia="標楷體" w:hAnsi="標楷體"/>
                <w:szCs w:val="20"/>
              </w:rPr>
              <w:t>(2)</w:t>
            </w:r>
            <w:r w:rsidRPr="00A723E8">
              <w:rPr>
                <w:rFonts w:ascii="標楷體" w:eastAsia="標楷體" w:hAnsi="標楷體"/>
                <w:szCs w:val="20"/>
              </w:rPr>
              <w:tab/>
            </w:r>
            <w:r w:rsidRPr="00A723E8">
              <w:rPr>
                <w:rFonts w:ascii="標楷體" w:eastAsia="標楷體" w:hAnsi="標楷體" w:hint="eastAsia"/>
                <w:szCs w:val="20"/>
              </w:rPr>
              <w:t>本身是棒壘社社員，經費只能從學務處申請，但是練習費用難以負荷；另外要成為乙組球隊的資格過高，必須先得獎才有機會申請，但是程度尚不足又沒錢請好教練，希望可以有解決辦法</w:t>
            </w:r>
            <w:r w:rsidRPr="00A723E8">
              <w:rPr>
                <w:rFonts w:ascii="標楷體" w:eastAsia="標楷體" w:hAnsi="標楷體"/>
                <w:szCs w:val="20"/>
              </w:rPr>
              <w:t>(</w:t>
            </w:r>
            <w:r w:rsidRPr="00A723E8">
              <w:rPr>
                <w:rFonts w:ascii="標楷體" w:eastAsia="標楷體" w:hAnsi="標楷體" w:hint="eastAsia"/>
                <w:szCs w:val="20"/>
              </w:rPr>
              <w:t>像是藉由學校進行培訓</w:t>
            </w:r>
            <w:r w:rsidRPr="00A723E8">
              <w:rPr>
                <w:rFonts w:ascii="標楷體" w:eastAsia="標楷體" w:hAnsi="標楷體"/>
                <w:szCs w:val="20"/>
              </w:rPr>
              <w:t>)</w:t>
            </w:r>
            <w:r w:rsidRPr="00A723E8">
              <w:rPr>
                <w:rFonts w:ascii="標楷體" w:eastAsia="標楷體" w:hAnsi="標楷體" w:hint="eastAsia"/>
                <w:szCs w:val="20"/>
              </w:rPr>
              <w:t>。</w:t>
            </w:r>
          </w:p>
        </w:tc>
        <w:tc>
          <w:tcPr>
            <w:tcW w:w="4080" w:type="dxa"/>
          </w:tcPr>
          <w:p w:rsidR="00BF78F7" w:rsidRPr="003A68B3" w:rsidRDefault="00BF78F7" w:rsidP="003A68B3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 w:hint="eastAsia"/>
                <w:szCs w:val="20"/>
              </w:rPr>
              <w:t>校長</w:t>
            </w:r>
            <w:r w:rsidRPr="003A68B3">
              <w:rPr>
                <w:rFonts w:ascii="標楷體" w:eastAsia="標楷體" w:hAnsi="標楷體"/>
                <w:szCs w:val="20"/>
              </w:rPr>
              <w:t>:</w:t>
            </w:r>
            <w:r w:rsidRPr="003A68B3">
              <w:rPr>
                <w:rFonts w:ascii="標楷體" w:eastAsia="標楷體" w:hAnsi="標楷體" w:hint="eastAsia"/>
                <w:szCs w:val="20"/>
              </w:rPr>
              <w:t>我想這兩個問題都是有關於經費的，古箏社希望場地費用能降低，棒球社的問題的問題則是到底是雞生蛋還是蛋生雞，要先打得好才能領補助，還是在經費拮据的情況下如何能才能有好成績。這</w:t>
            </w:r>
            <w:r w:rsidRPr="004D13E8">
              <w:rPr>
                <w:rFonts w:ascii="標楷體" w:eastAsia="標楷體" w:hAnsi="標楷體" w:hint="eastAsia"/>
                <w:szCs w:val="20"/>
              </w:rPr>
              <w:t>皆是</w:t>
            </w:r>
            <w:r w:rsidRPr="003A68B3">
              <w:rPr>
                <w:rFonts w:ascii="標楷體" w:eastAsia="標楷體" w:hAnsi="標楷體" w:hint="eastAsia"/>
                <w:szCs w:val="20"/>
              </w:rPr>
              <w:t>跟經費相關的，此方面先請學務長說明，另外綜合地下</w:t>
            </w:r>
            <w:r>
              <w:rPr>
                <w:rFonts w:ascii="標楷體" w:eastAsia="標楷體" w:hAnsi="標楷體" w:hint="eastAsia"/>
                <w:szCs w:val="20"/>
              </w:rPr>
              <w:t>室</w:t>
            </w:r>
            <w:r w:rsidRPr="003A68B3">
              <w:rPr>
                <w:rFonts w:ascii="標楷體" w:eastAsia="標楷體" w:hAnsi="標楷體" w:hint="eastAsia"/>
                <w:szCs w:val="20"/>
              </w:rPr>
              <w:t>改成社團辦公室的部分這跟總務處的空間規劃較相關，這目前還在做評估，到時再提上總務處的空間規劃會議。我的夢想是希望學生能有好的活動中心，為此我也去教育部爭取多次，在此達成之前，即使是分散的空間我也會盡量滿足各位同學的需求。</w:t>
            </w:r>
          </w:p>
          <w:p w:rsidR="00BF78F7" w:rsidRDefault="00BF78F7" w:rsidP="003A68B3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 w:hint="eastAsia"/>
                <w:szCs w:val="20"/>
              </w:rPr>
              <w:t>校長</w:t>
            </w:r>
            <w:r w:rsidRPr="003A68B3">
              <w:rPr>
                <w:rFonts w:ascii="標楷體" w:eastAsia="標楷體" w:hAnsi="標楷體"/>
                <w:szCs w:val="20"/>
              </w:rPr>
              <w:t>:</w:t>
            </w:r>
            <w:r w:rsidRPr="003A68B3">
              <w:rPr>
                <w:rFonts w:ascii="標楷體" w:eastAsia="標楷體" w:hAnsi="標楷體" w:hint="eastAsia"/>
                <w:szCs w:val="20"/>
              </w:rPr>
              <w:t>各單位都經常會有經費問題，不過學校還是會盡量滿足各位同學的需求，鼓勵各社團不要因為經費問題而放棄了辦一些好的活動，不要讓時間白白流失掉。另外有關人力方面，我知道體育室人力是比較不足的，許多活動都需要人力。不過學務長剛剛有提到</w:t>
            </w:r>
            <w:r>
              <w:rPr>
                <w:rFonts w:ascii="標楷體" w:eastAsia="標楷體" w:hAnsi="標楷體" w:hint="eastAsia"/>
                <w:szCs w:val="20"/>
              </w:rPr>
              <w:t>體育</w:t>
            </w:r>
            <w:r w:rsidRPr="003A68B3">
              <w:rPr>
                <w:rFonts w:ascii="標楷體" w:eastAsia="標楷體" w:hAnsi="標楷體" w:hint="eastAsia"/>
                <w:szCs w:val="20"/>
              </w:rPr>
              <w:t>運動競技</w:t>
            </w:r>
            <w:r>
              <w:rPr>
                <w:rFonts w:ascii="標楷體" w:eastAsia="標楷體" w:hAnsi="標楷體" w:hint="eastAsia"/>
                <w:szCs w:val="20"/>
              </w:rPr>
              <w:t>專長</w:t>
            </w:r>
            <w:r w:rsidRPr="003A68B3">
              <w:rPr>
                <w:rFonts w:ascii="標楷體" w:eastAsia="標楷體" w:hAnsi="標楷體" w:hint="eastAsia"/>
                <w:szCs w:val="20"/>
              </w:rPr>
              <w:t>，我覺得是不錯的意見，可以和社團結合</w:t>
            </w:r>
            <w:r>
              <w:rPr>
                <w:rFonts w:ascii="標楷體" w:eastAsia="標楷體" w:hAnsi="標楷體" w:hint="eastAsia"/>
                <w:szCs w:val="20"/>
              </w:rPr>
              <w:t>協助培訓</w:t>
            </w:r>
            <w:r w:rsidRPr="003A68B3">
              <w:rPr>
                <w:rFonts w:ascii="標楷體" w:eastAsia="標楷體" w:hAnsi="標楷體" w:hint="eastAsia"/>
                <w:szCs w:val="20"/>
              </w:rPr>
              <w:t>。</w:t>
            </w:r>
          </w:p>
          <w:p w:rsidR="00BF78F7" w:rsidRDefault="00BF78F7" w:rsidP="003A68B3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</w:p>
          <w:p w:rsidR="00BF78F7" w:rsidRPr="003A68B3" w:rsidRDefault="00BF78F7" w:rsidP="004C352B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 w:hint="eastAsia"/>
                <w:szCs w:val="20"/>
              </w:rPr>
              <w:t>學務長</w:t>
            </w:r>
            <w:r w:rsidRPr="003A68B3">
              <w:rPr>
                <w:rFonts w:ascii="標楷體" w:eastAsia="標楷體" w:hAnsi="標楷體"/>
                <w:szCs w:val="20"/>
              </w:rPr>
              <w:t xml:space="preserve">: </w:t>
            </w:r>
          </w:p>
          <w:p w:rsidR="00BF78F7" w:rsidRPr="003A68B3" w:rsidRDefault="00BF78F7" w:rsidP="004C352B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/>
                <w:szCs w:val="20"/>
              </w:rPr>
              <w:t>(1)</w:t>
            </w:r>
            <w:r w:rsidRPr="003A68B3">
              <w:rPr>
                <w:rFonts w:ascii="標楷體" w:eastAsia="標楷體" w:hAnsi="標楷體" w:hint="eastAsia"/>
                <w:szCs w:val="20"/>
              </w:rPr>
              <w:t>經費部分一直以來有問題，應是學校總體資源分配問題，會再改善。</w:t>
            </w:r>
          </w:p>
          <w:p w:rsidR="00BF78F7" w:rsidRPr="003A68B3" w:rsidRDefault="00BF78F7" w:rsidP="004C352B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/>
                <w:szCs w:val="20"/>
              </w:rPr>
              <w:t>(2)</w:t>
            </w:r>
            <w:r w:rsidRPr="003A68B3">
              <w:rPr>
                <w:rFonts w:ascii="標楷體" w:eastAsia="標楷體" w:hAnsi="標楷體" w:hint="eastAsia"/>
                <w:szCs w:val="20"/>
              </w:rPr>
              <w:t>希望各社團評估參加人數再決定使用何種空間，以免浪費資源及社團經費。</w:t>
            </w:r>
          </w:p>
          <w:p w:rsidR="00BF78F7" w:rsidRPr="003A68B3" w:rsidRDefault="00BF78F7" w:rsidP="004C352B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/>
                <w:szCs w:val="20"/>
              </w:rPr>
              <w:t>(3)</w:t>
            </w:r>
            <w:r w:rsidRPr="003A68B3">
              <w:rPr>
                <w:rFonts w:ascii="標楷體" w:eastAsia="標楷體" w:hAnsi="標楷體" w:hint="eastAsia"/>
                <w:szCs w:val="20"/>
              </w:rPr>
              <w:t>藉由培訓方式可能可以讓球隊練習更有效率，會考慮執行。</w:t>
            </w:r>
          </w:p>
          <w:p w:rsidR="00BF78F7" w:rsidRDefault="00BF78F7" w:rsidP="004C352B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楊</w:t>
            </w:r>
            <w:r w:rsidRPr="003A68B3">
              <w:rPr>
                <w:rFonts w:ascii="標楷體" w:eastAsia="標楷體" w:hAnsi="標楷體" w:hint="eastAsia"/>
                <w:szCs w:val="20"/>
              </w:rPr>
              <w:t>組長</w:t>
            </w:r>
            <w:r w:rsidRPr="003A68B3">
              <w:rPr>
                <w:rFonts w:ascii="標楷體" w:eastAsia="標楷體" w:hAnsi="標楷體"/>
                <w:szCs w:val="20"/>
              </w:rPr>
              <w:t xml:space="preserve">: </w:t>
            </w:r>
          </w:p>
          <w:p w:rsidR="00BF78F7" w:rsidRPr="003A68B3" w:rsidRDefault="00BF78F7" w:rsidP="004C352B">
            <w:pPr>
              <w:autoSpaceDE w:val="0"/>
              <w:autoSpaceDN w:val="0"/>
              <w:adjustRightInd w:val="0"/>
              <w:snapToGrid w:val="0"/>
              <w:ind w:leftChars="88" w:left="213" w:hanging="2"/>
              <w:jc w:val="both"/>
              <w:rPr>
                <w:rFonts w:ascii="標楷體" w:eastAsia="標楷體" w:hAnsi="標楷體"/>
                <w:szCs w:val="20"/>
              </w:rPr>
            </w:pPr>
            <w:r w:rsidRPr="003A68B3">
              <w:rPr>
                <w:rFonts w:ascii="標楷體" w:eastAsia="標楷體" w:hAnsi="標楷體" w:hint="eastAsia"/>
                <w:szCs w:val="20"/>
              </w:rPr>
              <w:t>球隊培訓在體育室、學務處目前都未能有解決方案，會再商討研議辦法。</w:t>
            </w:r>
          </w:p>
          <w:p w:rsidR="00BF78F7" w:rsidRPr="008B105A" w:rsidRDefault="00BF78F7" w:rsidP="003A68B3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 w:cs="新細明體"/>
                <w:kern w:val="0"/>
                <w:szCs w:val="20"/>
                <w:lang w:val="zh-TW"/>
              </w:rPr>
            </w:pP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autoSpaceDE w:val="0"/>
              <w:autoSpaceDN w:val="0"/>
              <w:adjustRightInd w:val="0"/>
              <w:ind w:leftChars="-12" w:left="152" w:hanging="181"/>
              <w:jc w:val="both"/>
              <w:rPr>
                <w:rFonts w:ascii="標楷體" w:eastAsia="標楷體" w:hAnsi="標楷體" w:cs="新細明體"/>
                <w:b/>
                <w:kern w:val="0"/>
                <w:szCs w:val="20"/>
                <w:lang w:val="zh-TW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0"/>
                <w:lang w:val="zh-TW"/>
              </w:rPr>
              <w:t>總</w:t>
            </w:r>
            <w:r w:rsidRPr="008B105A">
              <w:rPr>
                <w:rFonts w:ascii="標楷體" w:eastAsia="標楷體" w:hAnsi="標楷體" w:cs="新細明體" w:hint="eastAsia"/>
                <w:b/>
                <w:kern w:val="0"/>
                <w:szCs w:val="20"/>
                <w:lang w:val="zh-TW"/>
              </w:rPr>
              <w:t>務處</w:t>
            </w:r>
          </w:p>
          <w:p w:rsidR="00BF78F7" w:rsidRPr="008B105A" w:rsidRDefault="00BF78F7" w:rsidP="008B105A">
            <w:pPr>
              <w:autoSpaceDE w:val="0"/>
              <w:autoSpaceDN w:val="0"/>
              <w:adjustRightInd w:val="0"/>
              <w:ind w:leftChars="-12" w:left="152" w:hanging="181"/>
              <w:jc w:val="both"/>
              <w:rPr>
                <w:rFonts w:ascii="標楷體" w:eastAsia="標楷體" w:hAnsi="標楷體" w:cs="新細明體"/>
                <w:b/>
                <w:kern w:val="0"/>
                <w:szCs w:val="20"/>
                <w:lang w:val="zh-TW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0"/>
                <w:lang w:val="zh-TW"/>
              </w:rPr>
              <w:t>體育室</w:t>
            </w:r>
          </w:p>
        </w:tc>
        <w:tc>
          <w:tcPr>
            <w:tcW w:w="2792" w:type="dxa"/>
          </w:tcPr>
          <w:p w:rsidR="00BF78F7" w:rsidRPr="003A68B3" w:rsidRDefault="00BF78F7" w:rsidP="00435EE4">
            <w:pPr>
              <w:autoSpaceDE w:val="0"/>
              <w:autoSpaceDN w:val="0"/>
              <w:adjustRightInd w:val="0"/>
              <w:snapToGrid w:val="0"/>
              <w:ind w:leftChars="-11" w:left="214" w:hangingChars="100" w:hanging="240"/>
              <w:jc w:val="both"/>
              <w:rPr>
                <w:rFonts w:ascii="標楷體" w:eastAsia="標楷體" w:hAnsi="標楷體"/>
                <w:szCs w:val="20"/>
              </w:rPr>
            </w:pPr>
          </w:p>
          <w:p w:rsidR="00BF78F7" w:rsidRPr="008B105A" w:rsidRDefault="00BF78F7" w:rsidP="008B105A">
            <w:pPr>
              <w:autoSpaceDE w:val="0"/>
              <w:autoSpaceDN w:val="0"/>
              <w:adjustRightInd w:val="0"/>
              <w:ind w:leftChars="-11" w:left="454" w:hangingChars="200" w:hanging="480"/>
              <w:jc w:val="both"/>
              <w:rPr>
                <w:rFonts w:ascii="標楷體" w:eastAsia="標楷體" w:hAnsi="標楷體" w:cs="新細明體"/>
                <w:kern w:val="0"/>
                <w:szCs w:val="20"/>
                <w:lang w:val="zh-TW"/>
              </w:rPr>
            </w:pP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2</w:t>
            </w:r>
          </w:p>
        </w:tc>
        <w:tc>
          <w:tcPr>
            <w:tcW w:w="2706" w:type="dxa"/>
          </w:tcPr>
          <w:p w:rsidR="00BF78F7" w:rsidRPr="00DC0374" w:rsidRDefault="00BF78F7" w:rsidP="00DC0374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DC0374">
              <w:rPr>
                <w:rFonts w:ascii="標楷體" w:eastAsia="標楷體" w:hAnsi="標楷體" w:hint="eastAsia"/>
                <w:szCs w:val="20"/>
              </w:rPr>
              <w:t>排球社</w:t>
            </w:r>
            <w:r w:rsidRPr="00DC0374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DC0374" w:rsidRDefault="00BF78F7" w:rsidP="00DC0374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DC0374">
              <w:rPr>
                <w:rFonts w:ascii="標楷體" w:eastAsia="標楷體" w:hAnsi="標楷體" w:hint="eastAsia"/>
                <w:szCs w:val="20"/>
              </w:rPr>
              <w:t>風雨球場裡的排球場規劃怪異，有一個球場方向與其他球場不同，希望可以重新畫線。</w:t>
            </w:r>
          </w:p>
          <w:p w:rsidR="00BF78F7" w:rsidRPr="00DC0374" w:rsidRDefault="00BF78F7" w:rsidP="00DC0374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DC0374">
              <w:rPr>
                <w:rFonts w:ascii="標楷體" w:eastAsia="標楷體" w:hAnsi="標楷體" w:hint="eastAsia"/>
                <w:szCs w:val="20"/>
              </w:rPr>
              <w:t>學宿排球場的場地遇風強季節難以練球或比賽，希望可以提供遮蔽物。</w:t>
            </w:r>
          </w:p>
          <w:p w:rsidR="00BF78F7" w:rsidRPr="00DC0374" w:rsidRDefault="00BF78F7" w:rsidP="00DC0374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8B105A" w:rsidRDefault="00BF78F7" w:rsidP="00DC037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校長：記錄下來相關單位回答，再進行追蹤。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體育室</w:t>
            </w:r>
          </w:p>
        </w:tc>
        <w:tc>
          <w:tcPr>
            <w:tcW w:w="2792" w:type="dxa"/>
          </w:tcPr>
          <w:p w:rsidR="00BF78F7" w:rsidRPr="008B105A" w:rsidRDefault="00BF78F7" w:rsidP="008B105A">
            <w:pPr>
              <w:autoSpaceDE w:val="0"/>
              <w:autoSpaceDN w:val="0"/>
              <w:adjustRightInd w:val="0"/>
              <w:ind w:firstLineChars="200" w:firstLine="480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3</w:t>
            </w:r>
          </w:p>
        </w:tc>
        <w:tc>
          <w:tcPr>
            <w:tcW w:w="2706" w:type="dxa"/>
          </w:tcPr>
          <w:p w:rsidR="00BF78F7" w:rsidRPr="00DC0374" w:rsidRDefault="00BF78F7" w:rsidP="00DC0374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DC0374">
              <w:rPr>
                <w:rFonts w:ascii="標楷體" w:eastAsia="標楷體" w:hAnsi="標楷體" w:hint="eastAsia"/>
                <w:szCs w:val="20"/>
              </w:rPr>
              <w:t>愛樂社</w:t>
            </w:r>
            <w:r w:rsidRPr="00DC0374">
              <w:rPr>
                <w:rFonts w:ascii="標楷體" w:eastAsia="標楷體" w:hAnsi="標楷體"/>
                <w:szCs w:val="20"/>
              </w:rPr>
              <w:t xml:space="preserve">: </w:t>
            </w:r>
            <w:r w:rsidRPr="00DC0374">
              <w:rPr>
                <w:rFonts w:ascii="標楷體" w:eastAsia="標楷體" w:hAnsi="標楷體" w:hint="eastAsia"/>
                <w:szCs w:val="20"/>
              </w:rPr>
              <w:t>目前鋼琴放置於綜合演講廳，颱風天或雨季時容易淹水，怕影響器材耗損，希望可以移往其他場地；另外冷氣設備已壞損。</w:t>
            </w:r>
          </w:p>
          <w:p w:rsidR="00BF78F7" w:rsidRPr="00DC0374" w:rsidRDefault="00BF78F7" w:rsidP="00DC0374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8B105A" w:rsidRDefault="00BF78F7" w:rsidP="00D5066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校長：由總務處回答，再回報結果。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總務處</w:t>
            </w:r>
          </w:p>
        </w:tc>
        <w:tc>
          <w:tcPr>
            <w:tcW w:w="2792" w:type="dxa"/>
          </w:tcPr>
          <w:p w:rsidR="00BF78F7" w:rsidRPr="008B105A" w:rsidRDefault="00BF78F7" w:rsidP="008B105A">
            <w:pPr>
              <w:ind w:firstLineChars="200" w:firstLine="480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rPr>
          <w:trHeight w:val="4129"/>
        </w:trPr>
        <w:tc>
          <w:tcPr>
            <w:tcW w:w="442" w:type="dxa"/>
          </w:tcPr>
          <w:p w:rsidR="00BF78F7" w:rsidRPr="008B105A" w:rsidRDefault="00BF78F7" w:rsidP="008B105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4</w:t>
            </w:r>
          </w:p>
        </w:tc>
        <w:tc>
          <w:tcPr>
            <w:tcW w:w="2706" w:type="dxa"/>
          </w:tcPr>
          <w:p w:rsidR="00BF78F7" w:rsidRDefault="00BF78F7" w:rsidP="00DC0374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DC0374">
              <w:rPr>
                <w:rFonts w:ascii="標楷體" w:eastAsia="標楷體" w:hAnsi="標楷體" w:hint="eastAsia"/>
                <w:szCs w:val="20"/>
              </w:rPr>
              <w:t>學宿會</w:t>
            </w:r>
            <w:r w:rsidRPr="00DC0374">
              <w:rPr>
                <w:rFonts w:ascii="標楷體" w:eastAsia="標楷體" w:hAnsi="標楷體"/>
                <w:szCs w:val="20"/>
              </w:rPr>
              <w:t xml:space="preserve">: </w:t>
            </w:r>
            <w:r w:rsidRPr="00DC0374">
              <w:rPr>
                <w:rFonts w:ascii="標楷體" w:eastAsia="標楷體" w:hAnsi="標楷體" w:hint="eastAsia"/>
                <w:szCs w:val="20"/>
              </w:rPr>
              <w:t>住宿生反映，希望晚間</w:t>
            </w:r>
            <w:r w:rsidRPr="00DC0374">
              <w:rPr>
                <w:rFonts w:ascii="標楷體" w:eastAsia="標楷體" w:hAnsi="標楷體"/>
                <w:szCs w:val="20"/>
              </w:rPr>
              <w:t>10</w:t>
            </w:r>
            <w:r w:rsidRPr="00DC0374">
              <w:rPr>
                <w:rFonts w:ascii="標楷體" w:eastAsia="標楷體" w:hAnsi="標楷體" w:hint="eastAsia"/>
                <w:szCs w:val="20"/>
              </w:rPr>
              <w:t>點過後不要有社團進入宿舍宣傳活動影響休息時間，請各社團配合，本學期為勸導期，下學期將嚴格取締。</w:t>
            </w:r>
          </w:p>
          <w:p w:rsidR="00BF78F7" w:rsidRPr="00DC0374" w:rsidRDefault="00BF78F7" w:rsidP="00DC0374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學生會：</w:t>
            </w:r>
          </w:p>
          <w:p w:rsidR="00BF78F7" w:rsidRPr="00DC0374" w:rsidRDefault="00BF78F7" w:rsidP="008B105A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大部分</w:t>
            </w:r>
            <w:r w:rsidRPr="004E4EDF">
              <w:rPr>
                <w:rFonts w:ascii="標楷體" w:eastAsia="標楷體" w:hAnsi="標楷體" w:hint="eastAsia"/>
                <w:szCs w:val="20"/>
              </w:rPr>
              <w:t>學生也都</w:t>
            </w:r>
            <w:r w:rsidRPr="004E4EDF">
              <w:rPr>
                <w:rFonts w:ascii="標楷體" w:eastAsia="標楷體" w:hAnsi="標楷體"/>
                <w:szCs w:val="20"/>
              </w:rPr>
              <w:t>10</w:t>
            </w:r>
            <w:r w:rsidRPr="004E4EDF">
              <w:rPr>
                <w:rFonts w:ascii="標楷體" w:eastAsia="標楷體" w:hAnsi="標楷體" w:hint="eastAsia"/>
                <w:szCs w:val="20"/>
              </w:rPr>
              <w:t>點過後才回宿舍，是否可以改成</w:t>
            </w:r>
            <w:r w:rsidRPr="004E4EDF">
              <w:rPr>
                <w:rFonts w:ascii="標楷體" w:eastAsia="標楷體" w:hAnsi="標楷體"/>
                <w:szCs w:val="20"/>
              </w:rPr>
              <w:t>10</w:t>
            </w:r>
            <w:r w:rsidRPr="004E4EDF">
              <w:rPr>
                <w:rFonts w:ascii="標楷體" w:eastAsia="標楷體" w:hAnsi="標楷體" w:hint="eastAsia"/>
                <w:szCs w:val="20"/>
              </w:rPr>
              <w:t>點後在電梯口宣傳</w:t>
            </w:r>
          </w:p>
        </w:tc>
        <w:tc>
          <w:tcPr>
            <w:tcW w:w="4080" w:type="dxa"/>
          </w:tcPr>
          <w:p w:rsidR="00BF78F7" w:rsidRDefault="00BF78F7" w:rsidP="00D50664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校長：我一直覺得學生住宿舍是很好的學習，曾經聽過張忠謀的演講，他說影響他一輩子最大的不是</w:t>
            </w:r>
            <w:r>
              <w:rPr>
                <w:rFonts w:ascii="標楷體" w:eastAsia="標楷體" w:hAnsi="標楷體"/>
                <w:szCs w:val="20"/>
              </w:rPr>
              <w:t>MIT</w:t>
            </w:r>
            <w:r>
              <w:rPr>
                <w:rFonts w:ascii="標楷體" w:eastAsia="標楷體" w:hAnsi="標楷體" w:hint="eastAsia"/>
                <w:szCs w:val="20"/>
              </w:rPr>
              <w:t>的學位，而是他住在哈佛宿舍與世界菁英分子相處，給予他腦力的激發。所以自治宿舍也是讓學生學習，是個很好的學習方式。</w:t>
            </w:r>
          </w:p>
          <w:p w:rsidR="00BF78F7" w:rsidRDefault="00BF78F7" w:rsidP="00D50664">
            <w:pPr>
              <w:jc w:val="both"/>
              <w:rPr>
                <w:rFonts w:ascii="標楷體" w:eastAsia="標楷體" w:hAnsi="標楷體"/>
                <w:szCs w:val="20"/>
              </w:rPr>
            </w:pPr>
          </w:p>
          <w:p w:rsidR="00BF78F7" w:rsidRDefault="00BF78F7" w:rsidP="004C352B">
            <w:pPr>
              <w:tabs>
                <w:tab w:val="left" w:pos="360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學務長：</w:t>
            </w:r>
          </w:p>
          <w:p w:rsidR="00BF78F7" w:rsidRPr="004E4EDF" w:rsidRDefault="00BF78F7" w:rsidP="004C352B">
            <w:pPr>
              <w:tabs>
                <w:tab w:val="left" w:pos="360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(1)</w:t>
            </w:r>
            <w:r w:rsidRPr="004E4EDF">
              <w:rPr>
                <w:rFonts w:ascii="標楷體" w:eastAsia="標楷體" w:hAnsi="標楷體" w:hint="eastAsia"/>
                <w:szCs w:val="20"/>
              </w:rPr>
              <w:t>學生晚歸，為了安全會再提出在</w:t>
            </w:r>
            <w:r>
              <w:rPr>
                <w:rFonts w:ascii="標楷體" w:eastAsia="標楷體" w:hAnsi="標楷體" w:hint="eastAsia"/>
                <w:szCs w:val="20"/>
              </w:rPr>
              <w:t>人文院司令台下教室區外走廊</w:t>
            </w:r>
            <w:r w:rsidRPr="004E4EDF">
              <w:rPr>
                <w:rFonts w:ascii="標楷體" w:eastAsia="標楷體" w:hAnsi="標楷體" w:hint="eastAsia"/>
                <w:szCs w:val="20"/>
              </w:rPr>
              <w:t>加裝路燈的方案。</w:t>
            </w:r>
          </w:p>
          <w:p w:rsidR="00BF78F7" w:rsidRPr="004E4EDF" w:rsidRDefault="00BF78F7" w:rsidP="004C352B">
            <w:pPr>
              <w:tabs>
                <w:tab w:val="left" w:pos="360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(2)</w:t>
            </w:r>
            <w:r w:rsidRPr="004E4EDF">
              <w:rPr>
                <w:rFonts w:ascii="標楷體" w:eastAsia="標楷體" w:hAnsi="標楷體" w:hint="eastAsia"/>
                <w:szCs w:val="20"/>
              </w:rPr>
              <w:t>學校新添購兩具簡易心臟電擊器，分別放置於學宿及工院提款機，若有需要可以使用。</w:t>
            </w:r>
          </w:p>
          <w:p w:rsidR="00BF78F7" w:rsidRPr="004E4EDF" w:rsidRDefault="00BF78F7" w:rsidP="004C352B">
            <w:pPr>
              <w:tabs>
                <w:tab w:val="left" w:pos="360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(3)</w:t>
            </w:r>
            <w:r w:rsidRPr="004E4EDF">
              <w:rPr>
                <w:rFonts w:ascii="標楷體" w:eastAsia="標楷體" w:hAnsi="標楷體" w:hint="eastAsia"/>
                <w:szCs w:val="20"/>
              </w:rPr>
              <w:t>已在宿舍走廊裝設公佈欄，不久後即可使用，可減少寢宣。</w:t>
            </w:r>
          </w:p>
          <w:p w:rsidR="00BF78F7" w:rsidRDefault="00BF78F7" w:rsidP="004C352B">
            <w:pPr>
              <w:tabs>
                <w:tab w:val="center" w:pos="4153"/>
                <w:tab w:val="left" w:pos="4320"/>
                <w:tab w:val="left" w:pos="5145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(4)</w:t>
            </w:r>
            <w:r>
              <w:rPr>
                <w:rFonts w:ascii="標楷體" w:eastAsia="標楷體" w:hAnsi="標楷體" w:hint="eastAsia"/>
                <w:szCs w:val="20"/>
              </w:rPr>
              <w:t>另外</w:t>
            </w:r>
            <w:r w:rsidRPr="004E4EDF">
              <w:rPr>
                <w:rFonts w:ascii="標楷體" w:eastAsia="標楷體" w:hAnsi="標楷體" w:hint="eastAsia"/>
                <w:szCs w:val="20"/>
              </w:rPr>
              <w:t>分配</w:t>
            </w:r>
            <w:r w:rsidRPr="004E4EDF">
              <w:rPr>
                <w:rFonts w:ascii="標楷體" w:eastAsia="標楷體" w:hAnsi="標楷體"/>
                <w:szCs w:val="20"/>
              </w:rPr>
              <w:t>4</w:t>
            </w:r>
            <w:r w:rsidRPr="004E4EDF">
              <w:rPr>
                <w:rFonts w:ascii="標楷體" w:eastAsia="標楷體" w:hAnsi="標楷體" w:hint="eastAsia"/>
                <w:szCs w:val="20"/>
              </w:rPr>
              <w:t>台電腦於各社團辦公室，大家可多加利用。</w:t>
            </w:r>
          </w:p>
          <w:p w:rsidR="00BF78F7" w:rsidRPr="008B105A" w:rsidRDefault="00BF78F7" w:rsidP="00D50664">
            <w:pPr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BF78F7" w:rsidRDefault="00BF78F7" w:rsidP="008B105A">
            <w:pPr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學務處</w:t>
            </w:r>
          </w:p>
          <w:p w:rsidR="00BF78F7" w:rsidRPr="008848BA" w:rsidRDefault="00BF78F7" w:rsidP="008B105A">
            <w:pPr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總務處</w:t>
            </w:r>
          </w:p>
        </w:tc>
        <w:tc>
          <w:tcPr>
            <w:tcW w:w="2792" w:type="dxa"/>
          </w:tcPr>
          <w:p w:rsidR="00BF78F7" w:rsidRPr="008848BA" w:rsidRDefault="00BF78F7" w:rsidP="00964641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  <w:p w:rsidR="00BF78F7" w:rsidRDefault="00BF78F7" w:rsidP="00DE2867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學宿會：</w:t>
            </w:r>
          </w:p>
          <w:p w:rsidR="00BF78F7" w:rsidRPr="00964641" w:rsidRDefault="00BF78F7" w:rsidP="00DE2867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電梯口為宿舍區，建議欲寢宣，請在門口有嗶卡裝置之門口。</w:t>
            </w: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5</w:t>
            </w:r>
          </w:p>
        </w:tc>
        <w:tc>
          <w:tcPr>
            <w:tcW w:w="2706" w:type="dxa"/>
          </w:tcPr>
          <w:p w:rsidR="00BF78F7" w:rsidRPr="00691862" w:rsidRDefault="00BF78F7" w:rsidP="00691862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691862">
              <w:rPr>
                <w:rFonts w:ascii="標楷體" w:eastAsia="標楷體" w:hAnsi="標楷體" w:hint="eastAsia"/>
                <w:szCs w:val="20"/>
              </w:rPr>
              <w:t>熱舞社</w:t>
            </w:r>
            <w:r w:rsidRPr="00691862">
              <w:rPr>
                <w:rFonts w:ascii="標楷體" w:eastAsia="標楷體" w:hAnsi="標楷體"/>
                <w:szCs w:val="20"/>
              </w:rPr>
              <w:t xml:space="preserve">: </w:t>
            </w:r>
            <w:r w:rsidRPr="00691862">
              <w:rPr>
                <w:rFonts w:ascii="標楷體" w:eastAsia="標楷體" w:hAnsi="標楷體" w:hint="eastAsia"/>
                <w:szCs w:val="20"/>
              </w:rPr>
              <w:t>近來發生器材遺失在練舞空間的事件，希望可以在綜合練舞處增設攝影機或提供放置器材的空間、鐵櫃等。</w:t>
            </w:r>
          </w:p>
          <w:p w:rsidR="00BF78F7" w:rsidRPr="00691862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691862" w:rsidRDefault="00BF78F7" w:rsidP="000E5EE6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 w:rsidRPr="00691862">
              <w:rPr>
                <w:rFonts w:ascii="標楷體" w:eastAsia="標楷體" w:hAnsi="標楷體" w:hint="eastAsia"/>
                <w:szCs w:val="20"/>
              </w:rPr>
              <w:t>學務長</w:t>
            </w:r>
            <w:r w:rsidRPr="00691862">
              <w:rPr>
                <w:rFonts w:ascii="標楷體" w:eastAsia="標楷體" w:hAnsi="標楷體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Cs w:val="20"/>
              </w:rPr>
              <w:t>請課外組回覆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學務處（課外組）</w:t>
            </w:r>
          </w:p>
        </w:tc>
        <w:tc>
          <w:tcPr>
            <w:tcW w:w="2792" w:type="dxa"/>
          </w:tcPr>
          <w:p w:rsidR="00BF78F7" w:rsidRPr="00691862" w:rsidRDefault="00BF78F7" w:rsidP="000E5EE6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綜合舊健身房為公共場所，不宜置放個人或社團物品，熱舞社已分配社辦，請務必將器材放置社辦並上鎖。</w:t>
            </w:r>
          </w:p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BA2415">
        <w:trPr>
          <w:trHeight w:val="3052"/>
        </w:trPr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6</w:t>
            </w:r>
          </w:p>
        </w:tc>
        <w:tc>
          <w:tcPr>
            <w:tcW w:w="2706" w:type="dxa"/>
          </w:tcPr>
          <w:p w:rsidR="00BF78F7" w:rsidRPr="00691862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691862">
              <w:rPr>
                <w:rFonts w:ascii="標楷體" w:eastAsia="標楷體" w:hAnsi="標楷體" w:hint="eastAsia"/>
                <w:szCs w:val="20"/>
              </w:rPr>
              <w:t>希望種籽社</w:t>
            </w:r>
            <w:r w:rsidRPr="00691862">
              <w:rPr>
                <w:rFonts w:ascii="標楷體" w:eastAsia="標楷體" w:hAnsi="標楷體"/>
                <w:szCs w:val="20"/>
              </w:rPr>
              <w:t>:</w:t>
            </w:r>
            <w:r w:rsidRPr="00691862">
              <w:rPr>
                <w:rFonts w:ascii="標楷體" w:eastAsia="標楷體" w:hAnsi="標楷體" w:hint="eastAsia"/>
                <w:szCs w:val="20"/>
              </w:rPr>
              <w:t>服務學習課開放非本社團的學生選課，且規定要參加基礎志工訓練過於麻煩，對於非本社團的服務課同學也難以聯繫，因此有疑慮服務學習課是否有再開放的必要。</w:t>
            </w:r>
          </w:p>
        </w:tc>
        <w:tc>
          <w:tcPr>
            <w:tcW w:w="4080" w:type="dxa"/>
          </w:tcPr>
          <w:p w:rsidR="00BF78F7" w:rsidRPr="00691862" w:rsidRDefault="00BF78F7" w:rsidP="00691862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楊</w:t>
            </w:r>
            <w:r w:rsidRPr="00691862">
              <w:rPr>
                <w:rFonts w:ascii="標楷體" w:eastAsia="標楷體" w:hAnsi="標楷體" w:hint="eastAsia"/>
                <w:szCs w:val="20"/>
              </w:rPr>
              <w:t>組長</w:t>
            </w:r>
            <w:r w:rsidRPr="00691862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691862" w:rsidRDefault="00BF78F7" w:rsidP="00691862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691862">
              <w:rPr>
                <w:rFonts w:ascii="標楷體" w:eastAsia="標楷體" w:hAnsi="標楷體"/>
                <w:szCs w:val="20"/>
              </w:rPr>
              <w:t>(1)</w:t>
            </w:r>
            <w:r w:rsidRPr="00691862">
              <w:rPr>
                <w:rFonts w:ascii="標楷體" w:eastAsia="標楷體" w:hAnsi="標楷體"/>
                <w:szCs w:val="20"/>
              </w:rPr>
              <w:tab/>
            </w:r>
            <w:r w:rsidRPr="00691862">
              <w:rPr>
                <w:rFonts w:ascii="標楷體" w:eastAsia="標楷體" w:hAnsi="標楷體" w:hint="eastAsia"/>
                <w:szCs w:val="20"/>
              </w:rPr>
              <w:t>基礎志工訓練可額外增加服務時數，但不強制參加。</w:t>
            </w:r>
          </w:p>
          <w:p w:rsidR="00BF78F7" w:rsidRPr="008B105A" w:rsidRDefault="00BF78F7" w:rsidP="00691862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(2)</w:t>
            </w:r>
            <w:r w:rsidRPr="00691862">
              <w:rPr>
                <w:rFonts w:ascii="標楷體" w:eastAsia="標楷體" w:hAnsi="標楷體" w:hint="eastAsia"/>
                <w:szCs w:val="20"/>
              </w:rPr>
              <w:t>可以在學期初選課時即告知千喬哥選課規定，避免誤會。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4C47EB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 w:rsidRPr="008B105A">
              <w:rPr>
                <w:rFonts w:ascii="標楷體" w:eastAsia="標楷體" w:hAnsi="標楷體" w:hint="eastAsia"/>
                <w:b/>
                <w:szCs w:val="20"/>
              </w:rPr>
              <w:t>學務處</w:t>
            </w:r>
          </w:p>
        </w:tc>
        <w:tc>
          <w:tcPr>
            <w:tcW w:w="2792" w:type="dxa"/>
          </w:tcPr>
          <w:p w:rsidR="00BF78F7" w:rsidRPr="008B105A" w:rsidRDefault="00BF78F7" w:rsidP="008B105A">
            <w:pPr>
              <w:tabs>
                <w:tab w:val="center" w:pos="4056"/>
                <w:tab w:val="left" w:pos="4320"/>
                <w:tab w:val="left" w:pos="5145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7</w:t>
            </w:r>
          </w:p>
        </w:tc>
        <w:tc>
          <w:tcPr>
            <w:tcW w:w="2706" w:type="dxa"/>
          </w:tcPr>
          <w:p w:rsidR="00BF78F7" w:rsidRPr="005D3401" w:rsidRDefault="00BF78F7" w:rsidP="005D3401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D3401">
              <w:rPr>
                <w:rFonts w:ascii="標楷體" w:eastAsia="標楷體" w:hAnsi="標楷體" w:hint="eastAsia"/>
                <w:szCs w:val="20"/>
              </w:rPr>
              <w:t>學園團契社</w:t>
            </w:r>
            <w:r w:rsidRPr="005D3401">
              <w:rPr>
                <w:rFonts w:ascii="標楷體" w:eastAsia="標楷體" w:hAnsi="標楷體"/>
                <w:szCs w:val="20"/>
              </w:rPr>
              <w:t>:</w:t>
            </w:r>
            <w:r w:rsidRPr="005D3401">
              <w:rPr>
                <w:rFonts w:ascii="標楷體" w:eastAsia="標楷體" w:hAnsi="標楷體" w:hint="eastAsia"/>
                <w:szCs w:val="20"/>
              </w:rPr>
              <w:t>管院演講廳</w:t>
            </w:r>
            <w:r>
              <w:rPr>
                <w:rFonts w:ascii="標楷體" w:eastAsia="標楷體" w:hAnsi="標楷體" w:hint="eastAsia"/>
                <w:szCs w:val="20"/>
              </w:rPr>
              <w:t>租用費</w:t>
            </w:r>
            <w:r w:rsidRPr="005D3401">
              <w:rPr>
                <w:rFonts w:ascii="標楷體" w:eastAsia="標楷體" w:hAnsi="標楷體" w:hint="eastAsia"/>
                <w:szCs w:val="20"/>
              </w:rPr>
              <w:t>太高，但是設備卻常常損壞，負責的技術人員又不會全程在場，因此碰到設備故障就會導致活動進行中斷造成困擾，希望費用可以降低且每次活動都有人員可以協助器材的運作。</w:t>
            </w:r>
          </w:p>
          <w:p w:rsidR="00BF78F7" w:rsidRPr="005D3401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8B105A" w:rsidRDefault="00BF78F7" w:rsidP="005D3401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校長：管理學院需維修工程請呈報總務處處理。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總</w:t>
            </w:r>
            <w:r w:rsidRPr="008B105A">
              <w:rPr>
                <w:rFonts w:ascii="標楷體" w:eastAsia="標楷體" w:hAnsi="標楷體" w:hint="eastAsia"/>
                <w:b/>
                <w:szCs w:val="20"/>
              </w:rPr>
              <w:t>務處</w:t>
            </w:r>
          </w:p>
        </w:tc>
        <w:tc>
          <w:tcPr>
            <w:tcW w:w="2792" w:type="dxa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firstLineChars="200" w:firstLine="480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rPr>
          <w:trHeight w:val="2880"/>
        </w:trPr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8</w:t>
            </w:r>
          </w:p>
        </w:tc>
        <w:tc>
          <w:tcPr>
            <w:tcW w:w="2706" w:type="dxa"/>
          </w:tcPr>
          <w:p w:rsidR="00BF78F7" w:rsidRPr="00506207" w:rsidRDefault="00BF78F7" w:rsidP="00506207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雄友會</w:t>
            </w:r>
            <w:r w:rsidRPr="00506207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506207" w:rsidRDefault="00BF78F7" w:rsidP="00506207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建議方案</w:t>
            </w:r>
            <w:r w:rsidRPr="00506207">
              <w:rPr>
                <w:rFonts w:ascii="標楷體" w:eastAsia="標楷體" w:hAnsi="標楷體"/>
                <w:szCs w:val="20"/>
              </w:rPr>
              <w:t>:</w:t>
            </w:r>
            <w:r w:rsidRPr="00506207">
              <w:rPr>
                <w:rFonts w:ascii="標楷體" w:eastAsia="標楷體" w:hAnsi="標楷體" w:hint="eastAsia"/>
                <w:szCs w:val="20"/>
              </w:rPr>
              <w:t>其他院校有藝文工作團隊可以支援各活動的設備運作，建議學校也可以成立此性質團隊。</w:t>
            </w:r>
          </w:p>
          <w:p w:rsidR="00BF78F7" w:rsidRPr="00506207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8B105A" w:rsidRDefault="00BF78F7" w:rsidP="00323EFB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校長：如果有學生樂意當志工那真是太好了，我還蠻喜歡這個主意的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學務處</w:t>
            </w:r>
          </w:p>
        </w:tc>
        <w:tc>
          <w:tcPr>
            <w:tcW w:w="2792" w:type="dxa"/>
          </w:tcPr>
          <w:p w:rsidR="00BF78F7" w:rsidRDefault="00BF78F7" w:rsidP="008A24C2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雖然本校無專屬藝文工作團隊，但有文藝性社團，可供邀請表演。</w:t>
            </w:r>
          </w:p>
          <w:p w:rsidR="00BF78F7" w:rsidRPr="008B105A" w:rsidRDefault="00BF78F7" w:rsidP="008A24C2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9</w:t>
            </w:r>
          </w:p>
        </w:tc>
        <w:tc>
          <w:tcPr>
            <w:tcW w:w="2706" w:type="dxa"/>
          </w:tcPr>
          <w:p w:rsidR="00BF78F7" w:rsidRPr="00506207" w:rsidRDefault="00BF78F7" w:rsidP="00506207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攝影社</w:t>
            </w:r>
            <w:r w:rsidRPr="00506207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506207" w:rsidRDefault="00BF78F7" w:rsidP="00506207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人社院空間尚有閒置教室，建議音樂性社團可搬移至此避免干擾附近住戶。</w:t>
            </w:r>
          </w:p>
          <w:p w:rsidR="00BF78F7" w:rsidRPr="00506207" w:rsidRDefault="00BF78F7" w:rsidP="00506207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本社作品在圖資二樓展覽，但晚上即熄燈，希望可以晚上也開燈以供參觀。</w:t>
            </w:r>
          </w:p>
          <w:p w:rsidR="00BF78F7" w:rsidRPr="00506207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8B105A" w:rsidRDefault="00BF78F7" w:rsidP="00323EFB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323EFB">
              <w:rPr>
                <w:rFonts w:ascii="標楷體" w:eastAsia="標楷體" w:hAnsi="標楷體" w:hint="eastAsia"/>
                <w:szCs w:val="20"/>
              </w:rPr>
              <w:t>校長：</w:t>
            </w:r>
            <w:r>
              <w:rPr>
                <w:rFonts w:ascii="標楷體" w:eastAsia="標楷體" w:hAnsi="標楷體" w:hint="eastAsia"/>
                <w:szCs w:val="20"/>
              </w:rPr>
              <w:t>空間上的劃分較複雜，我會把這記下來，提至總務處的空間會議上討論。為節約能源，燈光開啟的時間需再好好規劃。</w:t>
            </w: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總務處</w:t>
            </w:r>
          </w:p>
        </w:tc>
        <w:tc>
          <w:tcPr>
            <w:tcW w:w="2792" w:type="dxa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10</w:t>
            </w:r>
          </w:p>
        </w:tc>
        <w:tc>
          <w:tcPr>
            <w:tcW w:w="2706" w:type="dxa"/>
          </w:tcPr>
          <w:p w:rsidR="00BF78F7" w:rsidRPr="00506207" w:rsidRDefault="00BF78F7" w:rsidP="00506207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演辯社</w:t>
            </w:r>
            <w:r w:rsidRPr="00506207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506207" w:rsidRDefault="00BF78F7" w:rsidP="00506207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506207">
              <w:rPr>
                <w:rFonts w:ascii="標楷體" w:eastAsia="標楷體" w:hAnsi="標楷體" w:hint="eastAsia"/>
                <w:szCs w:val="20"/>
              </w:rPr>
              <w:t>活動需要公部門的補助，但是大多是服務性質的補助款，學校方面可否主動宣傳各種補助方案</w:t>
            </w:r>
            <w:r w:rsidRPr="00506207">
              <w:rPr>
                <w:rFonts w:ascii="標楷體" w:eastAsia="標楷體" w:hAnsi="標楷體"/>
                <w:szCs w:val="20"/>
              </w:rPr>
              <w:t>?</w:t>
            </w:r>
          </w:p>
          <w:p w:rsidR="00BF78F7" w:rsidRPr="00506207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80" w:type="dxa"/>
          </w:tcPr>
          <w:p w:rsidR="00BF78F7" w:rsidRPr="00323EFB" w:rsidRDefault="00BF78F7" w:rsidP="00323EFB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楊</w:t>
            </w:r>
            <w:r w:rsidRPr="00323EFB">
              <w:rPr>
                <w:rFonts w:ascii="標楷體" w:eastAsia="標楷體" w:hAnsi="標楷體" w:hint="eastAsia"/>
                <w:szCs w:val="20"/>
              </w:rPr>
              <w:t>組長</w:t>
            </w:r>
            <w:r w:rsidRPr="00323EFB">
              <w:rPr>
                <w:rFonts w:ascii="標楷體" w:eastAsia="標楷體" w:hAnsi="標楷體"/>
                <w:szCs w:val="20"/>
              </w:rPr>
              <w:t>:</w:t>
            </w:r>
            <w:r w:rsidRPr="00323EFB">
              <w:rPr>
                <w:rFonts w:ascii="標楷體" w:eastAsia="標楷體" w:hAnsi="標楷體" w:hint="eastAsia"/>
                <w:szCs w:val="20"/>
              </w:rPr>
              <w:t>學務處網站有很多補助款的申請資訊，請同學多加利用。</w:t>
            </w:r>
          </w:p>
          <w:p w:rsidR="00BF78F7" w:rsidRPr="00323EFB" w:rsidRDefault="00BF78F7" w:rsidP="003E3170">
            <w:pPr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學務處</w:t>
            </w:r>
          </w:p>
        </w:tc>
        <w:tc>
          <w:tcPr>
            <w:tcW w:w="2792" w:type="dxa"/>
          </w:tcPr>
          <w:p w:rsidR="00BF78F7" w:rsidRPr="00323EFB" w:rsidRDefault="00BF78F7" w:rsidP="003E3170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1.</w:t>
            </w:r>
            <w:r w:rsidRPr="00323EFB">
              <w:rPr>
                <w:rFonts w:ascii="標楷體" w:eastAsia="標楷體" w:hAnsi="標楷體" w:hint="eastAsia"/>
                <w:szCs w:val="20"/>
              </w:rPr>
              <w:t>各社團皆朝服務性活動發展，申請補助，以演辯社為例，高中生辯論比賽亦是服務性活動。</w:t>
            </w:r>
          </w:p>
          <w:p w:rsidR="00BF78F7" w:rsidRPr="00323EFB" w:rsidRDefault="00BF78F7" w:rsidP="003E3170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2.</w:t>
            </w:r>
            <w:r w:rsidRPr="00323EFB">
              <w:rPr>
                <w:rFonts w:ascii="標楷體" w:eastAsia="標楷體" w:hAnsi="標楷體" w:hint="eastAsia"/>
                <w:szCs w:val="20"/>
              </w:rPr>
              <w:t>各負責人可思考本身</w:t>
            </w:r>
            <w:r>
              <w:rPr>
                <w:rFonts w:ascii="標楷體" w:eastAsia="標楷體" w:hAnsi="標楷體" w:hint="eastAsia"/>
                <w:szCs w:val="20"/>
              </w:rPr>
              <w:t>社團定位，找尋適合的公部門補助，學校方面很樂意幫各社團爭取經費</w:t>
            </w:r>
          </w:p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firstLineChars="200" w:firstLine="480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F78F7" w:rsidRPr="008B105A" w:rsidTr="004C352B"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11</w:t>
            </w:r>
          </w:p>
        </w:tc>
        <w:tc>
          <w:tcPr>
            <w:tcW w:w="2706" w:type="dxa"/>
          </w:tcPr>
          <w:p w:rsidR="00BF78F7" w:rsidRPr="004E4EDF" w:rsidRDefault="00BF78F7" w:rsidP="004E4EDF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4E4EDF">
              <w:rPr>
                <w:rFonts w:ascii="標楷體" w:eastAsia="標楷體" w:hAnsi="標楷體" w:hint="eastAsia"/>
                <w:szCs w:val="20"/>
              </w:rPr>
              <w:t>學生會</w:t>
            </w:r>
            <w:r w:rsidRPr="004E4EDF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4E4EDF" w:rsidRDefault="00BF78F7" w:rsidP="008848B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4E4EDF">
              <w:rPr>
                <w:rFonts w:ascii="標楷體" w:eastAsia="標楷體" w:hAnsi="標楷體" w:hint="eastAsia"/>
                <w:szCs w:val="20"/>
              </w:rPr>
              <w:t>希望盡快有活動中心，綜合地下室只是暫時方案，地下室較潮濕，器材容易受損。</w:t>
            </w:r>
          </w:p>
        </w:tc>
        <w:tc>
          <w:tcPr>
            <w:tcW w:w="4080" w:type="dxa"/>
          </w:tcPr>
          <w:p w:rsidR="00BF78F7" w:rsidRDefault="00BF78F7" w:rsidP="004E4EDF">
            <w:pPr>
              <w:tabs>
                <w:tab w:val="left" w:pos="360"/>
                <w:tab w:val="left" w:pos="540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校長：經費問題，會先滿足基本需求，再慢慢完成更大空間。另外，雖然同學每天都在外活動，還是要記得多念書。</w:t>
            </w:r>
          </w:p>
          <w:p w:rsidR="00BF78F7" w:rsidRPr="008B105A" w:rsidRDefault="00BF78F7" w:rsidP="00DE2867">
            <w:pPr>
              <w:tabs>
                <w:tab w:val="left" w:pos="360"/>
              </w:tabs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BF78F7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學務處</w:t>
            </w:r>
          </w:p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總務處</w:t>
            </w:r>
          </w:p>
        </w:tc>
        <w:tc>
          <w:tcPr>
            <w:tcW w:w="2792" w:type="dxa"/>
          </w:tcPr>
          <w:p w:rsidR="00BF78F7" w:rsidRPr="004D13E8" w:rsidRDefault="00BF78F7" w:rsidP="003E3170">
            <w:pPr>
              <w:tabs>
                <w:tab w:val="center" w:pos="4153"/>
                <w:tab w:val="left" w:pos="4320"/>
                <w:tab w:val="left" w:pos="5145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0"/>
              </w:rPr>
            </w:pPr>
            <w:r w:rsidRPr="004D13E8">
              <w:rPr>
                <w:rFonts w:ascii="標楷體" w:eastAsia="標楷體" w:hAnsi="標楷體" w:hint="eastAsia"/>
                <w:szCs w:val="20"/>
              </w:rPr>
              <w:t>學務處：</w:t>
            </w:r>
          </w:p>
          <w:p w:rsidR="00BF78F7" w:rsidRPr="004D13E8" w:rsidRDefault="00BF78F7" w:rsidP="004D13E8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 w:rsidRPr="004D13E8">
              <w:rPr>
                <w:rFonts w:ascii="標楷體" w:eastAsia="標楷體" w:hAnsi="標楷體" w:hint="eastAsia"/>
                <w:szCs w:val="20"/>
              </w:rPr>
              <w:t>未蓋學生活動中心前，希望學校可先提供綜合大樓地下室教室，全部暫作為學生活動地方。</w:t>
            </w:r>
          </w:p>
          <w:p w:rsidR="00BF78F7" w:rsidRPr="00964641" w:rsidRDefault="00BF78F7" w:rsidP="003E3170">
            <w:pPr>
              <w:tabs>
                <w:tab w:val="center" w:pos="4153"/>
                <w:tab w:val="left" w:pos="4320"/>
                <w:tab w:val="left" w:pos="5145"/>
              </w:tabs>
              <w:ind w:left="480" w:hangingChars="200" w:hanging="480"/>
              <w:jc w:val="both"/>
              <w:rPr>
                <w:rFonts w:ascii="標楷體" w:eastAsia="標楷體" w:hAnsi="標楷體"/>
                <w:b/>
                <w:szCs w:val="20"/>
              </w:rPr>
            </w:pPr>
          </w:p>
        </w:tc>
      </w:tr>
      <w:tr w:rsidR="00BF78F7" w:rsidRPr="008B105A" w:rsidTr="004C352B">
        <w:trPr>
          <w:trHeight w:val="2875"/>
        </w:trPr>
        <w:tc>
          <w:tcPr>
            <w:tcW w:w="442" w:type="dxa"/>
          </w:tcPr>
          <w:p w:rsidR="00BF78F7" w:rsidRPr="008B105A" w:rsidRDefault="00BF78F7" w:rsidP="008B105A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8B105A">
              <w:rPr>
                <w:rFonts w:ascii="標楷體" w:eastAsia="標楷體" w:hAnsi="標楷體"/>
                <w:szCs w:val="20"/>
              </w:rPr>
              <w:t>12</w:t>
            </w:r>
          </w:p>
        </w:tc>
        <w:tc>
          <w:tcPr>
            <w:tcW w:w="2706" w:type="dxa"/>
          </w:tcPr>
          <w:p w:rsidR="00BF78F7" w:rsidRPr="004E4EDF" w:rsidRDefault="00BF78F7" w:rsidP="004E4EDF">
            <w:p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4E4EDF">
              <w:rPr>
                <w:rFonts w:ascii="標楷體" w:eastAsia="標楷體" w:hAnsi="標楷體" w:hint="eastAsia"/>
                <w:szCs w:val="20"/>
              </w:rPr>
              <w:t>國樂社</w:t>
            </w:r>
            <w:r w:rsidRPr="004E4EDF">
              <w:rPr>
                <w:rFonts w:ascii="標楷體" w:eastAsia="標楷體" w:hAnsi="標楷體"/>
                <w:szCs w:val="20"/>
              </w:rPr>
              <w:t>:</w:t>
            </w:r>
          </w:p>
          <w:p w:rsidR="00BF78F7" w:rsidRPr="004E4EDF" w:rsidRDefault="00BF78F7" w:rsidP="004E4EDF">
            <w:pPr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4E4EDF">
              <w:rPr>
                <w:rFonts w:ascii="標楷體" w:eastAsia="標楷體" w:hAnsi="標楷體" w:hint="eastAsia"/>
                <w:szCs w:val="20"/>
              </w:rPr>
              <w:t>非常感謝音樂性社團已有團練教室，希望可以有更大的空間。</w:t>
            </w:r>
          </w:p>
          <w:p w:rsidR="00BF78F7" w:rsidRPr="004E4EDF" w:rsidRDefault="00BF78F7" w:rsidP="008B105A">
            <w:pPr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  <w:szCs w:val="20"/>
              </w:rPr>
            </w:pPr>
            <w:r w:rsidRPr="004E4EDF">
              <w:rPr>
                <w:rFonts w:ascii="標楷體" w:eastAsia="標楷體" w:hAnsi="標楷體" w:hint="eastAsia"/>
                <w:szCs w:val="20"/>
              </w:rPr>
              <w:t>樂器皆從外校借用，希望可以慢慢擁有自己學校的樂器。</w:t>
            </w:r>
          </w:p>
        </w:tc>
        <w:tc>
          <w:tcPr>
            <w:tcW w:w="4080" w:type="dxa"/>
          </w:tcPr>
          <w:p w:rsidR="00BF78F7" w:rsidRPr="008B105A" w:rsidRDefault="00BF78F7" w:rsidP="004E4E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FF"/>
                <w:szCs w:val="20"/>
              </w:rPr>
            </w:pPr>
            <w:r w:rsidRPr="004E4EDF">
              <w:rPr>
                <w:rFonts w:ascii="標楷體" w:eastAsia="標楷體" w:hAnsi="標楷體" w:hint="eastAsia"/>
                <w:szCs w:val="20"/>
              </w:rPr>
              <w:t>校長：經費空間相關問題皆紀錄呈交相關處室</w:t>
            </w:r>
          </w:p>
        </w:tc>
        <w:tc>
          <w:tcPr>
            <w:tcW w:w="840" w:type="dxa"/>
            <w:vAlign w:val="center"/>
          </w:tcPr>
          <w:p w:rsidR="00BF78F7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學務處</w:t>
            </w:r>
          </w:p>
          <w:p w:rsidR="00BF78F7" w:rsidRPr="008B105A" w:rsidRDefault="00BF78F7" w:rsidP="008B105A">
            <w:pPr>
              <w:tabs>
                <w:tab w:val="center" w:pos="4153"/>
                <w:tab w:val="left" w:pos="4320"/>
                <w:tab w:val="left" w:pos="5145"/>
              </w:tabs>
              <w:ind w:left="240" w:hangingChars="100" w:hanging="240"/>
              <w:jc w:val="both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總務處</w:t>
            </w:r>
          </w:p>
        </w:tc>
        <w:tc>
          <w:tcPr>
            <w:tcW w:w="2792" w:type="dxa"/>
          </w:tcPr>
          <w:p w:rsidR="00BF78F7" w:rsidRDefault="00BF78F7" w:rsidP="00E9763D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學務處：</w:t>
            </w:r>
          </w:p>
          <w:p w:rsidR="00BF78F7" w:rsidRDefault="00BF78F7" w:rsidP="00E9763D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102</w:t>
            </w:r>
            <w:r>
              <w:rPr>
                <w:rFonts w:ascii="標楷體" w:eastAsia="標楷體" w:hAnsi="標楷體" w:hint="eastAsia"/>
                <w:szCs w:val="20"/>
              </w:rPr>
              <w:t>年度學校編列社團設備費，可購買各社團所需設備。</w:t>
            </w:r>
          </w:p>
          <w:p w:rsidR="00BF78F7" w:rsidRDefault="00BF78F7" w:rsidP="00E9763D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szCs w:val="20"/>
              </w:rPr>
            </w:pPr>
          </w:p>
          <w:p w:rsidR="00BF78F7" w:rsidRPr="00964641" w:rsidRDefault="00BF78F7" w:rsidP="00E9763D">
            <w:pPr>
              <w:tabs>
                <w:tab w:val="center" w:pos="4153"/>
                <w:tab w:val="left" w:pos="4320"/>
                <w:tab w:val="left" w:pos="5145"/>
              </w:tabs>
              <w:jc w:val="both"/>
              <w:rPr>
                <w:rFonts w:ascii="標楷體" w:eastAsia="標楷體" w:hAnsi="標楷體"/>
                <w:b/>
                <w:szCs w:val="20"/>
              </w:rPr>
            </w:pPr>
          </w:p>
        </w:tc>
      </w:tr>
    </w:tbl>
    <w:p w:rsidR="00BF78F7" w:rsidRDefault="00BF78F7" w:rsidP="004E4EDF">
      <w:bookmarkStart w:id="0" w:name="_GoBack"/>
      <w:bookmarkEnd w:id="0"/>
    </w:p>
    <w:p w:rsidR="00BF78F7" w:rsidRDefault="00BF78F7" w:rsidP="004E4EDF"/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 w:hint="eastAsia"/>
        </w:rPr>
        <w:t>參、性別平等宣導：（諮商輔導組鄭媖瑋</w:t>
      </w:r>
      <w:r>
        <w:rPr>
          <w:rFonts w:ascii="標楷體" w:eastAsia="標楷體" w:hAnsi="標楷體" w:hint="eastAsia"/>
        </w:rPr>
        <w:t>諮商師</w:t>
      </w:r>
      <w:r w:rsidRPr="00BA2415">
        <w:rPr>
          <w:rFonts w:ascii="標楷體" w:eastAsia="標楷體" w:hAnsi="標楷體" w:hint="eastAsia"/>
        </w:rPr>
        <w:t>）</w:t>
      </w:r>
    </w:p>
    <w:p w:rsidR="00BF78F7" w:rsidRPr="00BA2415" w:rsidRDefault="00BF78F7" w:rsidP="00821444">
      <w:pPr>
        <w:spacing w:line="400" w:lineRule="exact"/>
        <w:rPr>
          <w:rFonts w:ascii="標楷體" w:eastAsia="標楷體" w:hAnsi="標楷體" w:cs="Arial"/>
        </w:rPr>
      </w:pPr>
      <w:r w:rsidRPr="00BA2415">
        <w:rPr>
          <w:rFonts w:ascii="標楷體" w:eastAsia="標楷體" w:hAnsi="標楷體" w:hint="eastAsia"/>
        </w:rPr>
        <w:t>各位社團長大家好，很高興在這個場合跟大家見面，大家手邊有一些資料是諮輔組的文宣品，包含性別平等與生命教育的相關資料，尤其是性騷擾防治手冊，可以請大家看一下，其中有一個部分跟大家做個提醒，教育部把【性霸凌】納入了性平法的規範範圍，所謂性霸凌包含了罵人家</w:t>
      </w:r>
      <w:r w:rsidRPr="00BA2415">
        <w:rPr>
          <w:rFonts w:ascii="標楷體" w:eastAsia="標楷體" w:hAnsi="標楷體" w:cs="Arial" w:hint="eastAsia"/>
        </w:rPr>
        <w:t>「娘娘腔」、「娘砲」、「男人婆」、「太平公主」、「飛機場」，都算性霸凌，嚴重者將面臨退學處分，請大家持著尊重的精神，在言語上要特別留意喔</w:t>
      </w:r>
      <w:r w:rsidRPr="00BA2415">
        <w:rPr>
          <w:rFonts w:ascii="標楷體" w:eastAsia="標楷體" w:hAnsi="標楷體" w:cs="Arial"/>
        </w:rPr>
        <w:t xml:space="preserve">~~ </w:t>
      </w:r>
    </w:p>
    <w:p w:rsidR="00BF78F7" w:rsidRPr="00BA2415" w:rsidRDefault="00BF78F7" w:rsidP="004E4EDF">
      <w:pPr>
        <w:rPr>
          <w:rFonts w:ascii="標楷體" w:eastAsia="標楷體" w:hAnsi="標楷體"/>
        </w:rPr>
      </w:pP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 w:hint="eastAsia"/>
        </w:rPr>
        <w:t>肆、行政宣導</w:t>
      </w: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/>
        </w:rPr>
        <w:t>1.102</w:t>
      </w:r>
      <w:r w:rsidRPr="00BA2415">
        <w:rPr>
          <w:rFonts w:ascii="標楷體" w:eastAsia="標楷體" w:hAnsi="標楷體" w:hint="eastAsia"/>
        </w:rPr>
        <w:t>年度帶動中小學申請日期，即日起至</w:t>
      </w:r>
      <w:r w:rsidRPr="00BA2415">
        <w:rPr>
          <w:rFonts w:ascii="標楷體" w:eastAsia="標楷體" w:hAnsi="標楷體"/>
        </w:rPr>
        <w:t>102</w:t>
      </w:r>
      <w:r w:rsidRPr="00BA2415">
        <w:rPr>
          <w:rFonts w:ascii="標楷體" w:eastAsia="標楷體" w:hAnsi="標楷體" w:hint="eastAsia"/>
        </w:rPr>
        <w:t>年</w:t>
      </w:r>
      <w:r w:rsidRPr="00BA2415">
        <w:rPr>
          <w:rFonts w:ascii="標楷體" w:eastAsia="標楷體" w:hAnsi="標楷體"/>
        </w:rPr>
        <w:t>1</w:t>
      </w:r>
      <w:r w:rsidRPr="00BA2415">
        <w:rPr>
          <w:rFonts w:ascii="標楷體" w:eastAsia="標楷體" w:hAnsi="標楷體" w:hint="eastAsia"/>
        </w:rPr>
        <w:t>月</w:t>
      </w:r>
      <w:r w:rsidRPr="00BA2415">
        <w:rPr>
          <w:rFonts w:ascii="標楷體" w:eastAsia="標楷體" w:hAnsi="標楷體"/>
        </w:rPr>
        <w:t>15</w:t>
      </w:r>
      <w:r w:rsidRPr="00BA2415">
        <w:rPr>
          <w:rFonts w:ascii="標楷體" w:eastAsia="標楷體" w:hAnsi="標楷體" w:hint="eastAsia"/>
        </w:rPr>
        <w:t>日前截止。</w:t>
      </w: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/>
        </w:rPr>
        <w:t>2.101</w:t>
      </w:r>
      <w:r w:rsidRPr="00BA2415">
        <w:rPr>
          <w:rFonts w:ascii="標楷體" w:eastAsia="標楷體" w:hAnsi="標楷體" w:hint="eastAsia"/>
        </w:rPr>
        <w:t>年度社團活動經費核銷截止日為</w:t>
      </w:r>
      <w:r w:rsidRPr="00BA2415">
        <w:rPr>
          <w:rFonts w:ascii="標楷體" w:eastAsia="標楷體" w:hAnsi="標楷體"/>
        </w:rPr>
        <w:t>101</w:t>
      </w:r>
      <w:r w:rsidRPr="00BA2415">
        <w:rPr>
          <w:rFonts w:ascii="標楷體" w:eastAsia="標楷體" w:hAnsi="標楷體" w:hint="eastAsia"/>
        </w:rPr>
        <w:t>年</w:t>
      </w:r>
      <w:r w:rsidRPr="00BA2415">
        <w:rPr>
          <w:rFonts w:ascii="標楷體" w:eastAsia="標楷體" w:hAnsi="標楷體"/>
        </w:rPr>
        <w:t>12</w:t>
      </w:r>
      <w:r w:rsidRPr="00BA2415">
        <w:rPr>
          <w:rFonts w:ascii="標楷體" w:eastAsia="標楷體" w:hAnsi="標楷體" w:hint="eastAsia"/>
        </w:rPr>
        <w:t>月</w:t>
      </w:r>
      <w:r w:rsidRPr="00BA2415">
        <w:rPr>
          <w:rFonts w:ascii="標楷體" w:eastAsia="標楷體" w:hAnsi="標楷體"/>
        </w:rPr>
        <w:t>26</w:t>
      </w:r>
      <w:r w:rsidRPr="00BA2415">
        <w:rPr>
          <w:rFonts w:ascii="標楷體" w:eastAsia="標楷體" w:hAnsi="標楷體" w:hint="eastAsia"/>
        </w:rPr>
        <w:t>日截止，及不再收取任何單據。</w:t>
      </w: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/>
        </w:rPr>
        <w:t>3.</w:t>
      </w:r>
      <w:r w:rsidRPr="00BA2415">
        <w:rPr>
          <w:rFonts w:ascii="標楷體" w:eastAsia="標楷體" w:hAnsi="標楷體" w:hint="eastAsia"/>
        </w:rPr>
        <w:t>社團輔導老師簽到退及社團活動紀錄簿請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4"/>
          <w:attr w:name="Month" w:val="12"/>
          <w:attr w:name="Year" w:val="2012"/>
        </w:smartTagPr>
        <w:r w:rsidRPr="00BA2415">
          <w:rPr>
            <w:rFonts w:ascii="標楷體" w:eastAsia="標楷體" w:hAnsi="標楷體"/>
          </w:rPr>
          <w:t>12</w:t>
        </w:r>
        <w:r w:rsidRPr="00BA2415">
          <w:rPr>
            <w:rFonts w:ascii="標楷體" w:eastAsia="標楷體" w:hAnsi="標楷體" w:hint="eastAsia"/>
          </w:rPr>
          <w:t>月</w:t>
        </w:r>
        <w:r w:rsidRPr="00BA2415">
          <w:rPr>
            <w:rFonts w:ascii="標楷體" w:eastAsia="標楷體" w:hAnsi="標楷體"/>
          </w:rPr>
          <w:t>24</w:t>
        </w:r>
        <w:r w:rsidRPr="00BA2415">
          <w:rPr>
            <w:rFonts w:ascii="標楷體" w:eastAsia="標楷體" w:hAnsi="標楷體" w:hint="eastAsia"/>
          </w:rPr>
          <w:t>日</w:t>
        </w:r>
      </w:smartTag>
      <w:r w:rsidRPr="00BA2415">
        <w:rPr>
          <w:rFonts w:ascii="標楷體" w:eastAsia="標楷體" w:hAnsi="標楷體" w:hint="eastAsia"/>
        </w:rPr>
        <w:t>前繳交。</w:t>
      </w: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/>
        </w:rPr>
        <w:t>4.102</w:t>
      </w:r>
      <w:r w:rsidRPr="00BA2415">
        <w:rPr>
          <w:rFonts w:ascii="標楷體" w:eastAsia="標楷體" w:hAnsi="標楷體" w:hint="eastAsia"/>
        </w:rPr>
        <w:t>年社團評鑑要點將有重大修法，請社團密切注意。</w:t>
      </w: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/>
        </w:rPr>
        <w:t>5.</w:t>
      </w:r>
      <w:r w:rsidRPr="00BA2415">
        <w:rPr>
          <w:rFonts w:ascii="標楷體" w:eastAsia="標楷體" w:hAnsi="標楷體" w:hint="eastAsia"/>
        </w:rPr>
        <w:t>有關社團評鑑相關訊息及資料，請隨時注意學務處網站及</w:t>
      </w:r>
      <w:r w:rsidRPr="00BA2415">
        <w:rPr>
          <w:rFonts w:ascii="標楷體" w:eastAsia="標楷體" w:hAnsi="標楷體"/>
        </w:rPr>
        <w:t>FB</w:t>
      </w:r>
      <w:r w:rsidRPr="00BA2415">
        <w:rPr>
          <w:rFonts w:ascii="標楷體" w:eastAsia="標楷體" w:hAnsi="標楷體" w:hint="eastAsia"/>
        </w:rPr>
        <w:t>。</w:t>
      </w: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/>
        </w:rPr>
        <w:t>6.</w:t>
      </w:r>
      <w:r w:rsidRPr="00BA2415">
        <w:rPr>
          <w:rFonts w:ascii="標楷體" w:eastAsia="標楷體" w:hAnsi="標楷體" w:hint="eastAsia"/>
        </w:rPr>
        <w:t>自</w:t>
      </w:r>
      <w:r w:rsidRPr="00BA2415">
        <w:rPr>
          <w:rFonts w:ascii="標楷體" w:eastAsia="標楷體" w:hAnsi="標楷體"/>
        </w:rPr>
        <w:t>102</w:t>
      </w:r>
      <w:r w:rsidRPr="00BA2415">
        <w:rPr>
          <w:rFonts w:ascii="標楷體" w:eastAsia="標楷體" w:hAnsi="標楷體" w:hint="eastAsia"/>
        </w:rPr>
        <w:t>年本校社團動物保護社社團辦公室原</w:t>
      </w:r>
      <w:r w:rsidRPr="00BA2415">
        <w:rPr>
          <w:rFonts w:ascii="標楷體" w:eastAsia="標楷體" w:hAnsi="標楷體"/>
        </w:rPr>
        <w:t>B113</w:t>
      </w:r>
      <w:r w:rsidRPr="00BA2415">
        <w:rPr>
          <w:rFonts w:ascii="標楷體" w:eastAsia="標楷體" w:hAnsi="標楷體" w:hint="eastAsia"/>
        </w:rPr>
        <w:t>將變更至</w:t>
      </w:r>
      <w:r w:rsidRPr="00BA2415">
        <w:rPr>
          <w:rFonts w:ascii="標楷體" w:eastAsia="標楷體" w:hAnsi="標楷體"/>
        </w:rPr>
        <w:t>B105</w:t>
      </w:r>
      <w:r w:rsidRPr="00BA2415">
        <w:rPr>
          <w:rFonts w:ascii="標楷體" w:eastAsia="標楷體" w:hAnsi="標楷體" w:hint="eastAsia"/>
        </w:rPr>
        <w:t>社辦。</w:t>
      </w:r>
    </w:p>
    <w:p w:rsidR="00BF78F7" w:rsidRPr="00BA2415" w:rsidRDefault="00BF78F7" w:rsidP="004E4EDF">
      <w:pPr>
        <w:rPr>
          <w:rFonts w:ascii="標楷體" w:eastAsia="標楷體" w:hAnsi="標楷體"/>
        </w:rPr>
      </w:pPr>
    </w:p>
    <w:p w:rsidR="00BF78F7" w:rsidRPr="00BA2415" w:rsidRDefault="00BF78F7" w:rsidP="004E4EDF">
      <w:pPr>
        <w:rPr>
          <w:rFonts w:ascii="標楷體" w:eastAsia="標楷體" w:hAnsi="標楷體"/>
        </w:rPr>
      </w:pPr>
      <w:r w:rsidRPr="00BA2415">
        <w:rPr>
          <w:rFonts w:ascii="標楷體" w:eastAsia="標楷體" w:hAnsi="標楷體" w:hint="eastAsia"/>
        </w:rPr>
        <w:t>伍、散會</w:t>
      </w:r>
      <w:r w:rsidRPr="00BA2415">
        <w:rPr>
          <w:rFonts w:ascii="標楷體" w:eastAsia="標楷體" w:hAnsi="標楷體"/>
        </w:rPr>
        <w:t>13</w:t>
      </w:r>
      <w:r w:rsidRPr="00BA2415">
        <w:rPr>
          <w:rFonts w:ascii="標楷體" w:eastAsia="標楷體" w:hAnsi="標楷體" w:hint="eastAsia"/>
        </w:rPr>
        <w:t>點</w:t>
      </w:r>
      <w:r w:rsidRPr="00BA2415">
        <w:rPr>
          <w:rFonts w:ascii="標楷體" w:eastAsia="標楷體" w:hAnsi="標楷體"/>
        </w:rPr>
        <w:t>50</w:t>
      </w:r>
      <w:r w:rsidRPr="00BA2415">
        <w:rPr>
          <w:rFonts w:ascii="標楷體" w:eastAsia="標楷體" w:hAnsi="標楷體" w:hint="eastAsia"/>
        </w:rPr>
        <w:t>分</w:t>
      </w:r>
    </w:p>
    <w:sectPr w:rsidR="00BF78F7" w:rsidRPr="00BA2415" w:rsidSect="008B10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8F7" w:rsidRDefault="00BF78F7" w:rsidP="00BF271E">
      <w:r>
        <w:separator/>
      </w:r>
    </w:p>
  </w:endnote>
  <w:endnote w:type="continuationSeparator" w:id="0">
    <w:p w:rsidR="00BF78F7" w:rsidRDefault="00BF78F7" w:rsidP="00BF2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8F7" w:rsidRDefault="00BF78F7" w:rsidP="00BF271E">
      <w:r>
        <w:separator/>
      </w:r>
    </w:p>
  </w:footnote>
  <w:footnote w:type="continuationSeparator" w:id="0">
    <w:p w:rsidR="00BF78F7" w:rsidRDefault="00BF78F7" w:rsidP="00BF27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B6DC1"/>
    <w:multiLevelType w:val="hybridMultilevel"/>
    <w:tmpl w:val="D166DB34"/>
    <w:lvl w:ilvl="0" w:tplc="7ED055D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16872E9"/>
    <w:multiLevelType w:val="hybridMultilevel"/>
    <w:tmpl w:val="1C08BC82"/>
    <w:lvl w:ilvl="0" w:tplc="A68A8E06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C371D5E"/>
    <w:multiLevelType w:val="hybridMultilevel"/>
    <w:tmpl w:val="25A8FD58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39ED010B"/>
    <w:multiLevelType w:val="hybridMultilevel"/>
    <w:tmpl w:val="5906AFD6"/>
    <w:lvl w:ilvl="0" w:tplc="A39E76C8">
      <w:start w:val="1"/>
      <w:numFmt w:val="ideographLegalTraditional"/>
      <w:lvlText w:val="%1、"/>
      <w:lvlJc w:val="left"/>
      <w:pPr>
        <w:tabs>
          <w:tab w:val="num" w:pos="1860"/>
        </w:tabs>
        <w:ind w:left="186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FC96B28"/>
    <w:multiLevelType w:val="hybridMultilevel"/>
    <w:tmpl w:val="21D6744E"/>
    <w:lvl w:ilvl="0" w:tplc="FFB8CF96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765380D"/>
    <w:multiLevelType w:val="hybridMultilevel"/>
    <w:tmpl w:val="2ABE3A02"/>
    <w:lvl w:ilvl="0" w:tplc="910E317E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05A"/>
    <w:rsid w:val="0004597E"/>
    <w:rsid w:val="00070B30"/>
    <w:rsid w:val="00071FE5"/>
    <w:rsid w:val="00074D8A"/>
    <w:rsid w:val="000B01A0"/>
    <w:rsid w:val="000E5EE6"/>
    <w:rsid w:val="001B29DA"/>
    <w:rsid w:val="001F399C"/>
    <w:rsid w:val="001F5690"/>
    <w:rsid w:val="002D217C"/>
    <w:rsid w:val="002E61AB"/>
    <w:rsid w:val="002F5CF0"/>
    <w:rsid w:val="00310050"/>
    <w:rsid w:val="00323EFB"/>
    <w:rsid w:val="00374290"/>
    <w:rsid w:val="0039777D"/>
    <w:rsid w:val="003A68B3"/>
    <w:rsid w:val="003E3170"/>
    <w:rsid w:val="00435863"/>
    <w:rsid w:val="00435EE4"/>
    <w:rsid w:val="00440A6C"/>
    <w:rsid w:val="004C352B"/>
    <w:rsid w:val="004C47EB"/>
    <w:rsid w:val="004D13E8"/>
    <w:rsid w:val="004D4C5E"/>
    <w:rsid w:val="004E4EDF"/>
    <w:rsid w:val="00506207"/>
    <w:rsid w:val="005D3401"/>
    <w:rsid w:val="0063197C"/>
    <w:rsid w:val="00645ED5"/>
    <w:rsid w:val="00691862"/>
    <w:rsid w:val="007378C4"/>
    <w:rsid w:val="007B1072"/>
    <w:rsid w:val="00821444"/>
    <w:rsid w:val="00823A62"/>
    <w:rsid w:val="008848BA"/>
    <w:rsid w:val="0088656B"/>
    <w:rsid w:val="008A24C2"/>
    <w:rsid w:val="008B105A"/>
    <w:rsid w:val="008B11DC"/>
    <w:rsid w:val="00964641"/>
    <w:rsid w:val="00980560"/>
    <w:rsid w:val="0098105E"/>
    <w:rsid w:val="009A0CF1"/>
    <w:rsid w:val="009A7F77"/>
    <w:rsid w:val="009C09FB"/>
    <w:rsid w:val="00A25BFD"/>
    <w:rsid w:val="00A54928"/>
    <w:rsid w:val="00A723E8"/>
    <w:rsid w:val="00AB7009"/>
    <w:rsid w:val="00B06C22"/>
    <w:rsid w:val="00B2529C"/>
    <w:rsid w:val="00B74527"/>
    <w:rsid w:val="00BA2415"/>
    <w:rsid w:val="00BB2458"/>
    <w:rsid w:val="00BF271E"/>
    <w:rsid w:val="00BF78F7"/>
    <w:rsid w:val="00C071BC"/>
    <w:rsid w:val="00C269D1"/>
    <w:rsid w:val="00C50834"/>
    <w:rsid w:val="00C81A19"/>
    <w:rsid w:val="00D33C31"/>
    <w:rsid w:val="00D345C8"/>
    <w:rsid w:val="00D42510"/>
    <w:rsid w:val="00D50664"/>
    <w:rsid w:val="00DC0374"/>
    <w:rsid w:val="00DC579F"/>
    <w:rsid w:val="00DC79B2"/>
    <w:rsid w:val="00DE24CE"/>
    <w:rsid w:val="00DE2867"/>
    <w:rsid w:val="00DF62D0"/>
    <w:rsid w:val="00E37726"/>
    <w:rsid w:val="00E548C5"/>
    <w:rsid w:val="00E9763D"/>
    <w:rsid w:val="00EB490E"/>
    <w:rsid w:val="00EC66D8"/>
    <w:rsid w:val="00EF6371"/>
    <w:rsid w:val="00F2729E"/>
    <w:rsid w:val="00F500B2"/>
    <w:rsid w:val="00F92D93"/>
    <w:rsid w:val="00FA0F11"/>
    <w:rsid w:val="00FB614C"/>
    <w:rsid w:val="00FE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05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2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F271E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BF2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F271E"/>
    <w:rPr>
      <w:rFonts w:ascii="Times New Roman" w:eastAsia="新細明體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DC0374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DC0374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C0374"/>
    <w:rPr>
      <w:rFonts w:ascii="Times New Roman" w:eastAsia="新細明體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C03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C03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C037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0374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243</TotalTime>
  <Pages>5</Pages>
  <Words>509</Words>
  <Characters>2905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SUPERUSER</cp:lastModifiedBy>
  <cp:revision>23</cp:revision>
  <cp:lastPrinted>2012-12-25T03:38:00Z</cp:lastPrinted>
  <dcterms:created xsi:type="dcterms:W3CDTF">2012-12-23T07:32:00Z</dcterms:created>
  <dcterms:modified xsi:type="dcterms:W3CDTF">2013-01-04T05:39:00Z</dcterms:modified>
</cp:coreProperties>
</file>